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4CA" w:rsidRDefault="009D54CA" w:rsidP="00CE1607">
      <w:pPr>
        <w:jc w:val="center"/>
      </w:pPr>
    </w:p>
    <w:p w:rsidR="00CE1607" w:rsidRDefault="00CE1607" w:rsidP="00CE1607">
      <w:pPr>
        <w:jc w:val="center"/>
      </w:pPr>
    </w:p>
    <w:p w:rsidR="00CE1607" w:rsidRDefault="00CE1607" w:rsidP="00CE1607">
      <w:pPr>
        <w:jc w:val="center"/>
      </w:pPr>
    </w:p>
    <w:p w:rsidR="00CE1607" w:rsidRDefault="00CE1607" w:rsidP="00CE1607">
      <w:pPr>
        <w:jc w:val="center"/>
      </w:pPr>
    </w:p>
    <w:p w:rsidR="00CE1607" w:rsidRDefault="00CE1607" w:rsidP="00CE1607">
      <w:pPr>
        <w:jc w:val="center"/>
      </w:pPr>
    </w:p>
    <w:p w:rsidR="00CE1607" w:rsidRDefault="00CE1607" w:rsidP="00CE1607">
      <w:pPr>
        <w:jc w:val="center"/>
      </w:pPr>
    </w:p>
    <w:p w:rsidR="00CE1607" w:rsidRDefault="00CE1607" w:rsidP="00CE1607">
      <w:pPr>
        <w:jc w:val="center"/>
      </w:pPr>
    </w:p>
    <w:p w:rsidR="00CE1607" w:rsidRDefault="00CE1607" w:rsidP="00CE1607">
      <w:pPr>
        <w:jc w:val="center"/>
      </w:pPr>
    </w:p>
    <w:p w:rsidR="00CE1607" w:rsidRDefault="00822AF5" w:rsidP="00822AF5">
      <w:pPr>
        <w:tabs>
          <w:tab w:val="left" w:pos="6375"/>
        </w:tabs>
      </w:pPr>
      <w:r>
        <w:tab/>
      </w:r>
    </w:p>
    <w:p w:rsidR="00B94174" w:rsidRDefault="00B94174" w:rsidP="00CE1607">
      <w:pPr>
        <w:jc w:val="center"/>
      </w:pPr>
    </w:p>
    <w:p w:rsidR="00B94174" w:rsidRDefault="00B94174" w:rsidP="00CE1607">
      <w:pPr>
        <w:jc w:val="center"/>
      </w:pPr>
    </w:p>
    <w:p w:rsidR="00CE1607" w:rsidRDefault="00CE1607" w:rsidP="00CE1607">
      <w:pPr>
        <w:jc w:val="center"/>
      </w:pPr>
    </w:p>
    <w:p w:rsidR="00CE1607" w:rsidRDefault="00CE1607" w:rsidP="00CE1607">
      <w:pPr>
        <w:jc w:val="center"/>
      </w:pPr>
    </w:p>
    <w:p w:rsidR="00CE1607" w:rsidRDefault="00CE1607" w:rsidP="00CE1607">
      <w:pPr>
        <w:jc w:val="center"/>
      </w:pPr>
    </w:p>
    <w:p w:rsidR="00152B6E" w:rsidRDefault="00152B6E" w:rsidP="00CE1607">
      <w:pPr>
        <w:jc w:val="center"/>
      </w:pPr>
    </w:p>
    <w:p w:rsidR="00152B6E" w:rsidRDefault="00152B6E" w:rsidP="00CE1607">
      <w:pPr>
        <w:jc w:val="center"/>
      </w:pPr>
    </w:p>
    <w:p w:rsidR="001D2656" w:rsidRDefault="001D2656" w:rsidP="001D2656">
      <w:pPr>
        <w:jc w:val="center"/>
        <w:rPr>
          <w:b/>
          <w:sz w:val="28"/>
          <w:szCs w:val="28"/>
        </w:rPr>
      </w:pPr>
      <w:r>
        <w:rPr>
          <w:b/>
          <w:sz w:val="28"/>
          <w:szCs w:val="28"/>
        </w:rPr>
        <w:t>LOPPURAPORTTI</w:t>
      </w:r>
    </w:p>
    <w:p w:rsidR="00CE1607" w:rsidRDefault="005461EF" w:rsidP="00CE1607">
      <w:pPr>
        <w:jc w:val="center"/>
      </w:pPr>
      <w:r>
        <w:rPr>
          <w:noProof/>
        </w:rPr>
        <mc:AlternateContent>
          <mc:Choice Requires="wpc">
            <w:drawing>
              <wp:inline distT="0" distB="0" distL="0" distR="0">
                <wp:extent cx="5715000" cy="1600200"/>
                <wp:effectExtent l="0" t="4445" r="1270" b="0"/>
                <wp:docPr id="3" name="Piirtoalusta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7"/>
                        <wps:cNvSpPr txBox="1">
                          <a:spLocks noChangeArrowheads="1"/>
                        </wps:cNvSpPr>
                        <wps:spPr bwMode="auto">
                          <a:xfrm>
                            <a:off x="76200" y="114300"/>
                            <a:ext cx="5486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83C" w:rsidRPr="001D2656" w:rsidRDefault="001D2656" w:rsidP="00AB47B1">
                              <w:pPr>
                                <w:spacing w:line="360" w:lineRule="auto"/>
                                <w:jc w:val="center"/>
                                <w:rPr>
                                  <w:b/>
                                  <w:sz w:val="28"/>
                                  <w:szCs w:val="28"/>
                                  <w:lang w:val="en-US"/>
                                </w:rPr>
                              </w:pPr>
                              <w:r w:rsidRPr="001D2656">
                                <w:rPr>
                                  <w:b/>
                                  <w:sz w:val="28"/>
                                  <w:szCs w:val="28"/>
                                  <w:lang w:val="en-US"/>
                                </w:rPr>
                                <w:t xml:space="preserve">Movie Night </w:t>
                              </w:r>
                              <w:proofErr w:type="gramStart"/>
                              <w:r w:rsidRPr="001D2656">
                                <w:rPr>
                                  <w:b/>
                                  <w:sz w:val="28"/>
                                  <w:szCs w:val="28"/>
                                  <w:lang w:val="en-US"/>
                                </w:rPr>
                                <w:t>With</w:t>
                              </w:r>
                              <w:proofErr w:type="gramEnd"/>
                              <w:r w:rsidRPr="001D2656">
                                <w:rPr>
                                  <w:b/>
                                  <w:sz w:val="28"/>
                                  <w:szCs w:val="28"/>
                                  <w:lang w:val="en-US"/>
                                </w:rPr>
                                <w:t xml:space="preserve"> Strangers</w:t>
                              </w:r>
                            </w:p>
                            <w:p w:rsidR="0044383C" w:rsidRPr="001D2656" w:rsidRDefault="001D2656" w:rsidP="00AB47B1">
                              <w:pPr>
                                <w:spacing w:line="360" w:lineRule="auto"/>
                                <w:jc w:val="center"/>
                                <w:rPr>
                                  <w:lang w:val="en-US"/>
                                </w:rPr>
                              </w:pPr>
                              <w:proofErr w:type="spellStart"/>
                              <w:r w:rsidRPr="001D2656">
                                <w:rPr>
                                  <w:lang w:val="en-US"/>
                                </w:rPr>
                                <w:t>Lähellä</w:t>
                              </w:r>
                              <w:proofErr w:type="spellEnd"/>
                              <w:r w:rsidRPr="001D2656">
                                <w:rPr>
                                  <w:lang w:val="en-US"/>
                                </w:rPr>
                                <w:t xml:space="preserve"> </w:t>
                              </w:r>
                              <w:proofErr w:type="spellStart"/>
                              <w:r w:rsidRPr="001D2656">
                                <w:rPr>
                                  <w:lang w:val="en-US"/>
                                </w:rPr>
                                <w:t>lähiössä</w:t>
                              </w:r>
                              <w:proofErr w:type="spellEnd"/>
                              <w:r w:rsidRPr="001D2656">
                                <w:rPr>
                                  <w:lang w:val="en-US"/>
                                </w:rPr>
                                <w:t xml:space="preserve"> -</w:t>
                              </w:r>
                              <w:proofErr w:type="spellStart"/>
                              <w:r w:rsidRPr="001D2656">
                                <w:rPr>
                                  <w:lang w:val="en-US"/>
                                </w:rPr>
                                <w:t>hanke</w:t>
                              </w:r>
                              <w:proofErr w:type="spellEnd"/>
                            </w:p>
                            <w:p w:rsidR="00DF2AD2" w:rsidRPr="001D2656" w:rsidRDefault="00DF2AD2" w:rsidP="00AB47B1">
                              <w:pPr>
                                <w:spacing w:line="360" w:lineRule="auto"/>
                                <w:jc w:val="center"/>
                                <w:rPr>
                                  <w:lang w:val="en-US"/>
                                </w:rPr>
                              </w:pPr>
                            </w:p>
                            <w:p w:rsidR="00DF2AD2" w:rsidRPr="001D2656" w:rsidRDefault="00DF2AD2" w:rsidP="00AB47B1">
                              <w:pPr>
                                <w:spacing w:line="360" w:lineRule="auto"/>
                                <w:jc w:val="center"/>
                                <w:rPr>
                                  <w:lang w:val="en-US"/>
                                </w:rPr>
                              </w:pPr>
                            </w:p>
                            <w:p w:rsidR="00DF2AD2" w:rsidRPr="00DF2AD2" w:rsidRDefault="001D2656" w:rsidP="00DF2AD2">
                              <w:pPr>
                                <w:jc w:val="center"/>
                                <w:rPr>
                                  <w:i/>
                                </w:rPr>
                              </w:pPr>
                              <w:r>
                                <w:rPr>
                                  <w:i/>
                                </w:rPr>
                                <w:t>Mikko Palomäki, Joona Juutilainen, Salla Hanski, Ronna Meir</w:t>
                              </w:r>
                            </w:p>
                            <w:p w:rsidR="00DF2AD2" w:rsidRDefault="00DF2AD2" w:rsidP="00AB47B1">
                              <w:pPr>
                                <w:spacing w:line="360" w:lineRule="auto"/>
                                <w:jc w:val="center"/>
                              </w:pPr>
                            </w:p>
                            <w:p w:rsidR="0044383C" w:rsidRDefault="0044383C" w:rsidP="0044383C">
                              <w:pPr>
                                <w:jc w:val="center"/>
                              </w:pPr>
                            </w:p>
                          </w:txbxContent>
                        </wps:txbx>
                        <wps:bodyPr rot="0" vert="horz" wrap="square" lIns="91440" tIns="45720" rIns="91440" bIns="45720" anchor="t" anchorCtr="0" upright="1">
                          <a:noAutofit/>
                        </wps:bodyPr>
                      </wps:wsp>
                    </wpc:wpc>
                  </a:graphicData>
                </a:graphic>
              </wp:inline>
            </w:drawing>
          </mc:Choice>
          <mc:Fallback xmlns:cx5="http://schemas.microsoft.com/office/drawing/2016/5/11/chartex" xmlns:cx4="http://schemas.microsoft.com/office/drawing/2016/5/10/chartex" xmlns:cx3="http://schemas.microsoft.com/office/drawing/2016/5/9/chartex">
            <w:pict>
              <v:group id="Piirtoalusta 6" o:spid="_x0000_s1026" editas="canvas" style="width:450pt;height:126pt;mso-position-horizontal-relative:char;mso-position-vertical-relative:line" coordsize="57150,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16002;visibility:visible;mso-wrap-style:square">
                  <v:fill o:detectmouseclick="t"/>
                  <v:path o:connecttype="none"/>
                </v:shape>
                <v:shapetype id="_x0000_t202" coordsize="21600,21600" o:spt="202" path="m,l,21600r21600,l21600,xe">
                  <v:stroke joinstyle="miter"/>
                  <v:path gradientshapeok="t" o:connecttype="rect"/>
                </v:shapetype>
                <v:shape id="Text Box 7" o:spid="_x0000_s1028" type="#_x0000_t202" style="position:absolute;left:762;top:1143;width:54864;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44383C" w:rsidRPr="001D2656" w:rsidRDefault="001D2656" w:rsidP="00AB47B1">
                        <w:pPr>
                          <w:spacing w:line="360" w:lineRule="auto"/>
                          <w:jc w:val="center"/>
                          <w:rPr>
                            <w:b/>
                            <w:sz w:val="28"/>
                            <w:szCs w:val="28"/>
                            <w:lang w:val="en-US"/>
                          </w:rPr>
                        </w:pPr>
                        <w:r w:rsidRPr="001D2656">
                          <w:rPr>
                            <w:b/>
                            <w:sz w:val="28"/>
                            <w:szCs w:val="28"/>
                            <w:lang w:val="en-US"/>
                          </w:rPr>
                          <w:t>Movie Night With Strangers</w:t>
                        </w:r>
                      </w:p>
                      <w:p w:rsidR="0044383C" w:rsidRPr="001D2656" w:rsidRDefault="001D2656" w:rsidP="00AB47B1">
                        <w:pPr>
                          <w:spacing w:line="360" w:lineRule="auto"/>
                          <w:jc w:val="center"/>
                          <w:rPr>
                            <w:lang w:val="en-US"/>
                          </w:rPr>
                        </w:pPr>
                        <w:r w:rsidRPr="001D2656">
                          <w:rPr>
                            <w:lang w:val="en-US"/>
                          </w:rPr>
                          <w:t>Lähellä lähiössä -hanke</w:t>
                        </w:r>
                      </w:p>
                      <w:p w:rsidR="00DF2AD2" w:rsidRPr="001D2656" w:rsidRDefault="00DF2AD2" w:rsidP="00AB47B1">
                        <w:pPr>
                          <w:spacing w:line="360" w:lineRule="auto"/>
                          <w:jc w:val="center"/>
                          <w:rPr>
                            <w:lang w:val="en-US"/>
                          </w:rPr>
                        </w:pPr>
                      </w:p>
                      <w:p w:rsidR="00DF2AD2" w:rsidRPr="001D2656" w:rsidRDefault="00DF2AD2" w:rsidP="00AB47B1">
                        <w:pPr>
                          <w:spacing w:line="360" w:lineRule="auto"/>
                          <w:jc w:val="center"/>
                          <w:rPr>
                            <w:lang w:val="en-US"/>
                          </w:rPr>
                        </w:pPr>
                      </w:p>
                      <w:p w:rsidR="00DF2AD2" w:rsidRPr="00DF2AD2" w:rsidRDefault="001D2656" w:rsidP="00DF2AD2">
                        <w:pPr>
                          <w:jc w:val="center"/>
                          <w:rPr>
                            <w:i/>
                          </w:rPr>
                        </w:pPr>
                        <w:r>
                          <w:rPr>
                            <w:i/>
                          </w:rPr>
                          <w:t>Mikko Palomäki, Joona Juutilainen, Salla Hanski, Ronna Meir</w:t>
                        </w:r>
                      </w:p>
                      <w:p w:rsidR="00DF2AD2" w:rsidRDefault="00DF2AD2" w:rsidP="00AB47B1">
                        <w:pPr>
                          <w:spacing w:line="360" w:lineRule="auto"/>
                          <w:jc w:val="center"/>
                        </w:pPr>
                      </w:p>
                      <w:p w:rsidR="0044383C" w:rsidRDefault="0044383C" w:rsidP="0044383C">
                        <w:pPr>
                          <w:jc w:val="center"/>
                        </w:pPr>
                      </w:p>
                    </w:txbxContent>
                  </v:textbox>
                </v:shape>
                <w10:anchorlock/>
              </v:group>
            </w:pict>
          </mc:Fallback>
        </mc:AlternateContent>
      </w:r>
    </w:p>
    <w:p w:rsidR="00CE1607" w:rsidRDefault="00CE1607" w:rsidP="00CE1607">
      <w:pPr>
        <w:jc w:val="center"/>
      </w:pPr>
    </w:p>
    <w:p w:rsidR="00CE1607" w:rsidRDefault="00CE1607" w:rsidP="00CE1607">
      <w:pPr>
        <w:jc w:val="center"/>
      </w:pPr>
    </w:p>
    <w:p w:rsidR="00CE1607" w:rsidRDefault="00CE1607" w:rsidP="00CE1607">
      <w:pPr>
        <w:jc w:val="center"/>
      </w:pPr>
    </w:p>
    <w:p w:rsidR="00CE1607" w:rsidRDefault="00CE1607" w:rsidP="00CE1607">
      <w:pPr>
        <w:jc w:val="center"/>
      </w:pPr>
    </w:p>
    <w:p w:rsidR="00CE1607" w:rsidRDefault="00CE1607" w:rsidP="00CE1607">
      <w:pPr>
        <w:jc w:val="center"/>
      </w:pPr>
    </w:p>
    <w:p w:rsidR="00152B6E" w:rsidRDefault="00152B6E" w:rsidP="00CE1607">
      <w:pPr>
        <w:jc w:val="center"/>
      </w:pPr>
    </w:p>
    <w:p w:rsidR="00CE1607" w:rsidRDefault="00CE1607" w:rsidP="00CE1607">
      <w:pPr>
        <w:jc w:val="center"/>
      </w:pPr>
    </w:p>
    <w:p w:rsidR="00CE1607" w:rsidRDefault="00CE1607"/>
    <w:p w:rsidR="0073266F" w:rsidRDefault="0073266F"/>
    <w:p w:rsidR="0073266F" w:rsidRDefault="0073266F"/>
    <w:p w:rsidR="0073266F" w:rsidRDefault="0073266F"/>
    <w:p w:rsidR="0073266F" w:rsidRDefault="0073266F"/>
    <w:p w:rsidR="001D2656" w:rsidRDefault="005461EF">
      <w:r>
        <w:rPr>
          <w:noProof/>
        </w:rPr>
        <mc:AlternateContent>
          <mc:Choice Requires="wpc">
            <w:drawing>
              <wp:inline distT="0" distB="0" distL="0" distR="0">
                <wp:extent cx="6019800" cy="918845"/>
                <wp:effectExtent l="0" t="2540" r="3810" b="2540"/>
                <wp:docPr id="5" name="Piirtoalusta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3"/>
                        <wps:cNvSpPr txBox="1">
                          <a:spLocks noChangeArrowheads="1"/>
                        </wps:cNvSpPr>
                        <wps:spPr bwMode="auto">
                          <a:xfrm>
                            <a:off x="76200" y="0"/>
                            <a:ext cx="5867400" cy="91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444" w:rsidRDefault="00666444" w:rsidP="0039290C">
                              <w:pPr>
                                <w:jc w:val="right"/>
                              </w:pPr>
                            </w:p>
                            <w:p w:rsidR="0039290C" w:rsidRDefault="001D2656" w:rsidP="00D54D6E">
                              <w:pPr>
                                <w:spacing w:line="360" w:lineRule="auto"/>
                                <w:jc w:val="right"/>
                              </w:pPr>
                              <w:r>
                                <w:t>Kulttuurituotannon koulutusohjelma</w:t>
                              </w:r>
                              <w:r w:rsidR="0039290C">
                                <w:t xml:space="preserve"> (</w:t>
                              </w:r>
                              <w:r>
                                <w:t>240</w:t>
                              </w:r>
                              <w:r w:rsidR="0039290C">
                                <w:t xml:space="preserve"> op)</w:t>
                              </w:r>
                            </w:p>
                            <w:p w:rsidR="0039290C" w:rsidRDefault="0039290C" w:rsidP="00D54D6E">
                              <w:pPr>
                                <w:spacing w:line="360" w:lineRule="auto"/>
                                <w:jc w:val="right"/>
                              </w:pPr>
                            </w:p>
                          </w:txbxContent>
                        </wps:txbx>
                        <wps:bodyPr rot="0" vert="horz" wrap="square" lIns="91440" tIns="45720" rIns="91440" bIns="45720" anchor="t" anchorCtr="0" upright="1">
                          <a:noAutofit/>
                        </wps:bodyPr>
                      </wps:wsp>
                    </wpc:wpc>
                  </a:graphicData>
                </a:graphic>
              </wp:inline>
            </w:drawing>
          </mc:Choice>
          <mc:Fallback xmlns:cx5="http://schemas.microsoft.com/office/drawing/2016/5/11/chartex" xmlns:cx4="http://schemas.microsoft.com/office/drawing/2016/5/10/chartex" xmlns:cx3="http://schemas.microsoft.com/office/drawing/2016/5/9/chartex">
            <w:pict>
              <v:group id="Piirtoalusta 11" o:spid="_x0000_s1029" editas="canvas" style="width:474pt;height:72.35pt;mso-position-horizontal-relative:char;mso-position-vertical-relative:line" coordsize="60198,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">
                <v:shape id="_x0000_s1030" type="#_x0000_t75" style="position:absolute;width:60198;height:9188;visibility:visible;mso-wrap-style:square">
                  <v:fill o:detectmouseclick="t"/>
                  <v:path o:connecttype="none"/>
                </v:shape>
                <v:shape id="Text Box 13" o:spid="_x0000_s1031" type="#_x0000_t202" style="position:absolute;left:762;width:58674;height: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666444" w:rsidRDefault="00666444" w:rsidP="0039290C">
                        <w:pPr>
                          <w:jc w:val="right"/>
                        </w:pPr>
                      </w:p>
                      <w:p w:rsidR="0039290C" w:rsidRDefault="001D2656" w:rsidP="00D54D6E">
                        <w:pPr>
                          <w:spacing w:line="360" w:lineRule="auto"/>
                          <w:jc w:val="right"/>
                        </w:pPr>
                        <w:r>
                          <w:t>Kulttuurituotannon koulutusohjelma</w:t>
                        </w:r>
                        <w:r w:rsidR="0039290C">
                          <w:t xml:space="preserve"> (</w:t>
                        </w:r>
                        <w:r>
                          <w:t>240</w:t>
                        </w:r>
                        <w:r w:rsidR="0039290C">
                          <w:t xml:space="preserve"> op)</w:t>
                        </w:r>
                      </w:p>
                      <w:p w:rsidR="0039290C" w:rsidRDefault="0039290C" w:rsidP="00D54D6E">
                        <w:pPr>
                          <w:spacing w:line="360" w:lineRule="auto"/>
                          <w:jc w:val="right"/>
                        </w:pPr>
                      </w:p>
                    </w:txbxContent>
                  </v:textbox>
                </v:shape>
                <w10:anchorlock/>
              </v:group>
            </w:pict>
          </mc:Fallback>
        </mc:AlternateContent>
      </w:r>
    </w:p>
    <w:p w:rsidR="001D2656" w:rsidRDefault="001D2656"/>
    <w:p w:rsidR="001D2656" w:rsidRDefault="001D2656"/>
    <w:p w:rsidR="001D2656" w:rsidRDefault="001D2656">
      <w:pPr>
        <w:sectPr w:rsidR="001D2656" w:rsidSect="00B94174">
          <w:headerReference w:type="even" r:id="rId8"/>
          <w:headerReference w:type="default" r:id="rId9"/>
          <w:footerReference w:type="default" r:id="rId10"/>
          <w:headerReference w:type="first" r:id="rId11"/>
          <w:pgSz w:w="11906" w:h="16838"/>
          <w:pgMar w:top="1134" w:right="1134" w:bottom="567" w:left="1134" w:header="709" w:footer="709" w:gutter="0"/>
          <w:cols w:space="708"/>
          <w:docGrid w:linePitch="360"/>
        </w:sectPr>
      </w:pPr>
    </w:p>
    <w:p w:rsidR="00A45F26" w:rsidRDefault="00A45F26" w:rsidP="00F063EB">
      <w:pPr>
        <w:spacing w:line="360" w:lineRule="auto"/>
        <w:rPr>
          <w:b/>
        </w:rPr>
      </w:pPr>
      <w:bookmarkStart w:id="0" w:name="_Toc253923041"/>
      <w:bookmarkStart w:id="1" w:name="_Toc346613034"/>
      <w:r>
        <w:rPr>
          <w:b/>
        </w:rPr>
        <w:lastRenderedPageBreak/>
        <w:t>Sisällys</w:t>
      </w:r>
    </w:p>
    <w:p w:rsidR="00F90D5D" w:rsidRPr="00F90D5D" w:rsidRDefault="00F90D5D" w:rsidP="00F063EB">
      <w:pPr>
        <w:spacing w:line="360" w:lineRule="auto"/>
      </w:pPr>
    </w:p>
    <w:p w:rsidR="00F90D5D" w:rsidRDefault="00F90D5D" w:rsidP="00F90D5D">
      <w:pPr>
        <w:spacing w:line="360" w:lineRule="auto"/>
      </w:pPr>
      <w:r>
        <w:t>JOHDANTO.........................................................................................................3</w:t>
      </w:r>
    </w:p>
    <w:p w:rsidR="00F90D5D" w:rsidRDefault="00F90D5D" w:rsidP="00F90D5D">
      <w:pPr>
        <w:spacing w:line="360" w:lineRule="auto"/>
      </w:pPr>
      <w:r>
        <w:t>YHTEISTYÖ/YHTEYDENPITO...........................................................................4</w:t>
      </w:r>
    </w:p>
    <w:p w:rsidR="00F90D5D" w:rsidRPr="00A45F26" w:rsidRDefault="00F90D5D" w:rsidP="00F90D5D">
      <w:pPr>
        <w:spacing w:line="360" w:lineRule="auto"/>
      </w:pPr>
      <w:r>
        <w:t>BUDJETOINTI.....................................................................................................6</w:t>
      </w:r>
    </w:p>
    <w:p w:rsidR="00A45F26" w:rsidRDefault="00F90D5D" w:rsidP="00F90D5D">
      <w:pPr>
        <w:spacing w:line="360" w:lineRule="auto"/>
      </w:pPr>
      <w:r>
        <w:t>VIESTINTÄ........................................................................................................10</w:t>
      </w:r>
    </w:p>
    <w:p w:rsidR="00F90D5D" w:rsidRPr="00F90D5D" w:rsidRDefault="00F90D5D" w:rsidP="00F90D5D">
      <w:pPr>
        <w:spacing w:line="360" w:lineRule="auto"/>
      </w:pPr>
      <w:r>
        <w:t>MARKKINOINTI.................................................................................................12</w:t>
      </w:r>
    </w:p>
    <w:p w:rsidR="00A45F26" w:rsidRPr="00F90D5D" w:rsidRDefault="00F90D5D" w:rsidP="00F063EB">
      <w:pPr>
        <w:spacing w:line="360" w:lineRule="auto"/>
      </w:pPr>
      <w:r w:rsidRPr="00F90D5D">
        <w:t>TILA……………………………………………………………………………………18</w:t>
      </w:r>
    </w:p>
    <w:p w:rsidR="00A45F26" w:rsidRPr="00F90D5D" w:rsidRDefault="00F90D5D" w:rsidP="00F063EB">
      <w:pPr>
        <w:spacing w:line="360" w:lineRule="auto"/>
      </w:pPr>
      <w:r w:rsidRPr="00F90D5D">
        <w:t>TAPAHTUMAPÄIVÄ…………………………………………………………………19</w:t>
      </w:r>
    </w:p>
    <w:p w:rsidR="00F90D5D" w:rsidRPr="00F90D5D" w:rsidRDefault="00F90D5D" w:rsidP="00F063EB">
      <w:pPr>
        <w:spacing w:line="360" w:lineRule="auto"/>
      </w:pPr>
      <w:r w:rsidRPr="00F90D5D">
        <w:t>PALAUTE JA YLEISÖ</w:t>
      </w:r>
      <w:r>
        <w:t>......</w:t>
      </w:r>
      <w:r w:rsidRPr="00F90D5D">
        <w:t>…………………………………………………………..25</w:t>
      </w: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A45F26" w:rsidRPr="00F90D5D" w:rsidRDefault="00A45F26" w:rsidP="00F063EB">
      <w:pPr>
        <w:spacing w:line="360" w:lineRule="auto"/>
      </w:pPr>
    </w:p>
    <w:p w:rsidR="00F90D5D" w:rsidRDefault="00F90D5D" w:rsidP="00F063EB">
      <w:pPr>
        <w:spacing w:line="360" w:lineRule="auto"/>
      </w:pPr>
    </w:p>
    <w:p w:rsidR="00F90D5D" w:rsidRPr="00F90D5D" w:rsidRDefault="00F90D5D" w:rsidP="00F063EB">
      <w:pPr>
        <w:spacing w:line="360" w:lineRule="auto"/>
      </w:pPr>
    </w:p>
    <w:p w:rsidR="00487C24" w:rsidRPr="00F90D5D" w:rsidRDefault="009D54CA" w:rsidP="00F90D5D">
      <w:pPr>
        <w:rPr>
          <w:b/>
        </w:rPr>
      </w:pPr>
      <w:r w:rsidRPr="00F90D5D">
        <w:lastRenderedPageBreak/>
        <w:t xml:space="preserve"> </w:t>
      </w:r>
      <w:bookmarkEnd w:id="0"/>
      <w:bookmarkEnd w:id="1"/>
      <w:r w:rsidR="001D2656" w:rsidRPr="00F90D5D">
        <w:rPr>
          <w:b/>
        </w:rPr>
        <w:t>Johdanto</w:t>
      </w:r>
    </w:p>
    <w:p w:rsidR="001D2656" w:rsidRDefault="001D2656" w:rsidP="00CE45E9">
      <w:pPr>
        <w:spacing w:line="360" w:lineRule="auto"/>
      </w:pPr>
    </w:p>
    <w:p w:rsidR="001D2656" w:rsidRDefault="001D2656" w:rsidP="00F063EB">
      <w:pPr>
        <w:spacing w:line="360" w:lineRule="auto"/>
      </w:pPr>
      <w:r>
        <w:t>Ohessa on Ryhmä 1:n loppuraportti tapahtu</w:t>
      </w:r>
      <w:r w:rsidR="00953AE0">
        <w:t xml:space="preserve">mastamme Movie Night With Strangers, joka </w:t>
      </w:r>
      <w:r w:rsidR="009635EF">
        <w:t xml:space="preserve">järjestettiin Vantaan </w:t>
      </w:r>
      <w:r w:rsidR="00F83E5D">
        <w:t>Korsossa 1.12.2016. Loppuraportin laadintaan on osallistunut ryhmän jokainen jäsen –</w:t>
      </w:r>
      <w:r w:rsidR="00A96334">
        <w:t xml:space="preserve"> </w:t>
      </w:r>
      <w:r w:rsidR="00523115">
        <w:t xml:space="preserve">kunkin osion loppuun on merkattu kyseisen osion </w:t>
      </w:r>
      <w:r w:rsidR="00A96334">
        <w:t>raportoija</w:t>
      </w:r>
      <w:r w:rsidR="00523115">
        <w:t>.</w:t>
      </w:r>
      <w:r w:rsidR="00A96334">
        <w:t xml:space="preserve"> Asiakirja pitää sisällään raportit sisäisestä ja ulkoisesta viestinnästä, markkinoinnista, yhteistyöstä, yhteydenpidosta, tapahtumapäivästä, budjetoinnista sekä saadusta palautteesta. Raportti sisältää myös kuvamateriaalia itse tapahtumapäivästä, tapahtumaan käytetyn budjetin sekä kopiot eri sosiaalisiin medioihin laitetuista tapahtumakutsuista. </w:t>
      </w:r>
    </w:p>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1D2656" w:rsidRDefault="001D2656" w:rsidP="001D2656"/>
    <w:p w:rsidR="00A45F26" w:rsidRDefault="00A45F26" w:rsidP="001D2656">
      <w:pPr>
        <w:spacing w:line="360" w:lineRule="auto"/>
        <w:rPr>
          <w:b/>
        </w:rPr>
      </w:pPr>
    </w:p>
    <w:p w:rsidR="00A45F26" w:rsidRDefault="00A45F26" w:rsidP="001D2656">
      <w:pPr>
        <w:spacing w:line="360" w:lineRule="auto"/>
        <w:rPr>
          <w:b/>
        </w:rPr>
      </w:pPr>
    </w:p>
    <w:p w:rsidR="00F90D5D" w:rsidRDefault="00F90D5D" w:rsidP="001D2656">
      <w:pPr>
        <w:spacing w:line="360" w:lineRule="auto"/>
        <w:rPr>
          <w:b/>
        </w:rPr>
      </w:pPr>
    </w:p>
    <w:p w:rsidR="001D2656" w:rsidRPr="00F65871" w:rsidRDefault="00F063EB" w:rsidP="001D2656">
      <w:pPr>
        <w:spacing w:line="360" w:lineRule="auto"/>
        <w:rPr>
          <w:b/>
        </w:rPr>
      </w:pPr>
      <w:r>
        <w:rPr>
          <w:b/>
        </w:rPr>
        <w:lastRenderedPageBreak/>
        <w:t>Yhteistyö / Yhteydenpito</w:t>
      </w:r>
    </w:p>
    <w:p w:rsidR="001D2656" w:rsidRDefault="001D2656" w:rsidP="001D2656">
      <w:pPr>
        <w:spacing w:line="360" w:lineRule="auto"/>
      </w:pPr>
    </w:p>
    <w:p w:rsidR="001D2656" w:rsidRDefault="001D2656" w:rsidP="001D2656">
      <w:pPr>
        <w:spacing w:line="360" w:lineRule="auto"/>
      </w:pPr>
      <w:r>
        <w:t>Yhteydenpidon yhteistyökumppaneihin hoiti</w:t>
      </w:r>
      <w:r w:rsidR="008C13C3">
        <w:t>vat</w:t>
      </w:r>
      <w:r>
        <w:t xml:space="preserve"> suurimmaksi osaksi Joona Juutilainen ja Ronna Meir. Projektipäällikkömme Mikko Palomäki oli käytännön asioissa yhteydessä Arto Lindholmiin.</w:t>
      </w:r>
    </w:p>
    <w:p w:rsidR="001D2656" w:rsidRDefault="001D2656" w:rsidP="001D2656">
      <w:pPr>
        <w:spacing w:line="360" w:lineRule="auto"/>
      </w:pPr>
    </w:p>
    <w:p w:rsidR="001D2656" w:rsidRDefault="001D2656" w:rsidP="001D2656">
      <w:pPr>
        <w:spacing w:line="360" w:lineRule="auto"/>
      </w:pPr>
      <w:r>
        <w:t xml:space="preserve">Elokuvan valinnassa kesti aivan liian kauan. Lopulta saimme vinkin lehtori Antti Pelttarilta, että ohjaaja Antti J. Jokinen olisi mahdollisesti kiinnostunut yhteistyöstä Pahan kukat -elokuvan tiimoilta. </w:t>
      </w:r>
    </w:p>
    <w:p w:rsidR="001D2656" w:rsidRDefault="001D2656" w:rsidP="001D2656">
      <w:pPr>
        <w:spacing w:line="360" w:lineRule="auto"/>
      </w:pPr>
    </w:p>
    <w:p w:rsidR="001D2656" w:rsidRDefault="001D2656" w:rsidP="001D2656">
      <w:pPr>
        <w:spacing w:line="360" w:lineRule="auto"/>
      </w:pPr>
      <w:r>
        <w:t xml:space="preserve">Yhteydenpito Antti J. Jokiseen tapahtui Joonan toimesta Facebookin yksityisviesteillä. Viestintä alkoi yksityiskohtien kysymisellä ja mahdollisuudesta edes saada elokuva näyttöön. Useamman päivän odottelun jälkeen Antti J. Jokinen vastasi lyhyen ytimekkäästi ”Tietenkin onnistuu”. </w:t>
      </w:r>
      <w:r w:rsidRPr="00550CF3">
        <w:t>Hän ei tämän enempää avannut, miten saamme elokuvan fyysisest</w:t>
      </w:r>
      <w:r>
        <w:t>i käyttöömme ja millä hinnalla.</w:t>
      </w:r>
    </w:p>
    <w:p w:rsidR="001D2656" w:rsidRDefault="001D2656" w:rsidP="001D2656">
      <w:pPr>
        <w:spacing w:line="360" w:lineRule="auto"/>
      </w:pPr>
    </w:p>
    <w:p w:rsidR="001D2656" w:rsidRDefault="001D2656" w:rsidP="001D2656">
      <w:pPr>
        <w:spacing w:line="360" w:lineRule="auto"/>
      </w:pPr>
      <w:r>
        <w:t xml:space="preserve">Pienen paniikin alkaessa iskeä ryhmä teki päätöksen ja otti yhteyttä suoraan elokuvan levittäjään Future Filmsin Harry Päiväläiseen. Harry Päiväläinen vastasi todella nopeasti myöntävästi sähköpostiin ja tarkemmat yksityiskohdat keskusteltiin puhelimitse. Hinta elokuvalle oli huomattavasti korkeampi kuin oletimme, mutta projekti sai mennä budjetissa sen takia yli. </w:t>
      </w:r>
    </w:p>
    <w:p w:rsidR="00F063EB" w:rsidRDefault="00F063EB" w:rsidP="001D2656">
      <w:pPr>
        <w:spacing w:line="360" w:lineRule="auto"/>
      </w:pPr>
    </w:p>
    <w:p w:rsidR="00F063EB" w:rsidRDefault="00F063EB" w:rsidP="001D2656">
      <w:pPr>
        <w:spacing w:line="360" w:lineRule="auto"/>
      </w:pPr>
      <w:r>
        <w:t>Yhteistyö Kierrätyskeskuksen kanssa su</w:t>
      </w:r>
      <w:r w:rsidR="00575A29">
        <w:t>jui lähes ongelmitta.</w:t>
      </w:r>
      <w:r w:rsidR="00755E3C">
        <w:t xml:space="preserve"> Alussa koimme asioiden sopimisen kiertävän turhaan Kierrätyskeskuksen infon kautta vaikka kaikki pitikin sopi</w:t>
      </w:r>
      <w:r w:rsidR="008E6DF5">
        <w:t>a loppupeleissä myymälävastaava</w:t>
      </w:r>
      <w:r w:rsidR="00755E3C">
        <w:t xml:space="preserve"> Tarja Kauppisen kanssa. Kauppinen osoittautui kuitenkin erittäin yhteistyöhaluiseksi ja saimme tapahtumapäivänä luvan ottaa paikan päältä niin paljon tavaraa kuin halusimme kunhan vain ne palautettaisiin määräaikaan mennessä. Saimme kierrätyskeskukselta runsaasti apua tavaroiden roudaamisessa paikan päälle ja takaisin – henkilökunta oli hyvin avuliasta.</w:t>
      </w:r>
      <w:r w:rsidR="00575A29">
        <w:t xml:space="preserve"> </w:t>
      </w:r>
    </w:p>
    <w:p w:rsidR="001D2656" w:rsidRDefault="001D2656" w:rsidP="001D2656">
      <w:pPr>
        <w:spacing w:line="360" w:lineRule="auto"/>
      </w:pPr>
    </w:p>
    <w:p w:rsidR="001D2656" w:rsidRDefault="001D2656" w:rsidP="001D2656">
      <w:pPr>
        <w:spacing w:line="360" w:lineRule="auto"/>
      </w:pPr>
      <w:r>
        <w:t xml:space="preserve">Samaan aikaan kun neuvotteluita käytiin Harry Päiväläisen kanssa, Antti J. Jokinen vastasi Facebookissa. Hän pyysi meitä ottamaan yhteyttä Solar Filmsin </w:t>
      </w:r>
      <w:r>
        <w:lastRenderedPageBreak/>
        <w:t xml:space="preserve">Ida Kallioon. Häneen oltiin myös yhteydessä ja ilmeisesti Ida Kallio sekä Harry Päiväläinen hoitivat asian yhdessä. </w:t>
      </w:r>
      <w:r w:rsidR="00290C1D">
        <w:t xml:space="preserve">Saatuamme elokuvan käsiimme ja katsoessamme sen ryhmän kanssa ennakkoon huomasimme ruudun yläreunassa olevan ”Solar Films Inc.” -vesileiman, joka oli läsnä koko elokuvan ajan. Kysyessämme asiasta yhtiöltä meille vastattiin kohteliaasti, ettei ollut vielä mahdollista saada sellaista kopiota, jossa vesileimaa ei olisi. </w:t>
      </w:r>
      <w:r w:rsidR="00F45ECF">
        <w:t xml:space="preserve">Tyydyimme siis saamaamme kopioon. </w:t>
      </w:r>
    </w:p>
    <w:p w:rsidR="001D2656" w:rsidRDefault="001D2656" w:rsidP="001D2656">
      <w:pPr>
        <w:spacing w:line="360" w:lineRule="auto"/>
      </w:pPr>
    </w:p>
    <w:p w:rsidR="001D2656" w:rsidRDefault="001D2656" w:rsidP="001D2656">
      <w:pPr>
        <w:spacing w:line="360" w:lineRule="auto"/>
      </w:pPr>
      <w:r>
        <w:t xml:space="preserve">Kaiken kaikkiaan elokuvan tiimoilta keskustelu tapahtui neljän eri ihmisen kanssa. Keskustelua tapahtui niin ohjaajan Antti J. Jokisen kanssa, Ida Kallion kanssa, Harry Päiväläisen sekä vielä vastaavan tuottajan Markus Selinin kanssa. Jokaisen kanssa viestintä sujui hyvin ja sähköposteihin vastattiin nopeasti. Tällöin saimme rattaat pyörimään tehokkaasti eteenpäin pienen alkukangertelun ja paniikin jälkeen. </w:t>
      </w:r>
    </w:p>
    <w:p w:rsidR="001D2656" w:rsidRDefault="001D2656" w:rsidP="001D2656">
      <w:pPr>
        <w:spacing w:line="360" w:lineRule="auto"/>
      </w:pPr>
    </w:p>
    <w:p w:rsidR="001D2656" w:rsidRDefault="001D2656" w:rsidP="001D2656">
      <w:pPr>
        <w:spacing w:line="360" w:lineRule="auto"/>
      </w:pPr>
      <w:r>
        <w:t>Ronna Meir piti yhteyttä tilan vuokraajaan Monitoimikeskus Lumoon. Lumon viestintä oli erittäin sujuvaa ja ryhmä pääsi tutustumaan muutaman kerran tilaan ja tekniikkaan ennen tapahtumaa.</w:t>
      </w:r>
      <w:r w:rsidR="00755E3C">
        <w:t xml:space="preserve"> Myös tapahtumapäivänä henkilökunta oli erittäin avuliasta. </w:t>
      </w:r>
      <w:r>
        <w:t xml:space="preserve"> </w:t>
      </w: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88526E" w:rsidRDefault="0088526E" w:rsidP="001D2656">
      <w:pPr>
        <w:spacing w:line="360" w:lineRule="auto"/>
      </w:pPr>
    </w:p>
    <w:p w:rsidR="001D2656" w:rsidRPr="00F65871" w:rsidRDefault="001D2656" w:rsidP="001D2656">
      <w:pPr>
        <w:spacing w:line="360" w:lineRule="auto"/>
        <w:rPr>
          <w:b/>
        </w:rPr>
      </w:pPr>
      <w:r>
        <w:rPr>
          <w:b/>
        </w:rPr>
        <w:lastRenderedPageBreak/>
        <w:t>Budjetointi</w:t>
      </w:r>
    </w:p>
    <w:p w:rsidR="001D2656" w:rsidRDefault="001D2656" w:rsidP="001D2656">
      <w:pPr>
        <w:spacing w:line="360" w:lineRule="auto"/>
      </w:pPr>
    </w:p>
    <w:p w:rsidR="00A96334" w:rsidRDefault="00AD0487" w:rsidP="001D2656">
      <w:pPr>
        <w:spacing w:line="360" w:lineRule="auto"/>
      </w:pPr>
      <w:r>
        <w:t xml:space="preserve">Budjettimme ylittyi reippaasti yli alun perin laaditun 500 euron, kun lopulliseksi </w:t>
      </w:r>
      <w:r w:rsidR="00FE26A7">
        <w:t>toteumaksi muodostui 827e. Suunnitelman laativat Ronna Meir ja Joona Juutilainen</w:t>
      </w:r>
      <w:r w:rsidR="009F00E7">
        <w:t>, jotka hoitivat pääasiassa kaikki osto-asiat ja hankinnat</w:t>
      </w:r>
      <w:r w:rsidR="00FE26A7">
        <w:t>. Yhteistyö koulun kanssa lisärahan hakemisen suhteen sujui</w:t>
      </w:r>
      <w:r w:rsidR="00EA04EC">
        <w:t xml:space="preserve"> kuitenkin</w:t>
      </w:r>
      <w:r w:rsidR="00FE26A7">
        <w:t xml:space="preserve"> ongelmitta ja sai</w:t>
      </w:r>
      <w:r w:rsidR="009F00E7">
        <w:t xml:space="preserve">mme selkeät ohjeet maksamiseen. </w:t>
      </w:r>
    </w:p>
    <w:p w:rsidR="00FE26A7" w:rsidRDefault="00FE26A7" w:rsidP="001D2656">
      <w:pPr>
        <w:spacing w:line="360" w:lineRule="auto"/>
      </w:pPr>
    </w:p>
    <w:p w:rsidR="00EA04EC" w:rsidRDefault="001D2656" w:rsidP="001D2656">
      <w:pPr>
        <w:spacing w:line="360" w:lineRule="auto"/>
      </w:pPr>
      <w:r>
        <w:t>Alla kopio budjettisuunnitelmasta, sekä tarkennetut yksityiskohtaiset kuvat.</w:t>
      </w:r>
    </w:p>
    <w:p w:rsidR="009F00E7" w:rsidRDefault="009F00E7" w:rsidP="001D2656">
      <w:pPr>
        <w:spacing w:line="360" w:lineRule="auto"/>
      </w:pPr>
    </w:p>
    <w:p w:rsidR="001D2656" w:rsidRDefault="001D2656" w:rsidP="00A539B7">
      <w:pPr>
        <w:spacing w:line="360" w:lineRule="auto"/>
      </w:pPr>
      <w: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in" o:ole="">
            <v:imagedata r:id="rId12" o:title=""/>
          </v:shape>
          <o:OLEObject Type="Embed" ProgID="AcroExch.Document.DC" ShapeID="_x0000_i1025" DrawAspect="Content" ObjectID="_1543148471" r:id="rId13"/>
        </w:object>
      </w:r>
    </w:p>
    <w:p w:rsidR="001D2656" w:rsidRDefault="001D2656" w:rsidP="001D2656">
      <w:pPr>
        <w:spacing w:line="360" w:lineRule="auto"/>
      </w:pPr>
    </w:p>
    <w:p w:rsidR="0033283A" w:rsidRDefault="0033283A" w:rsidP="001D2656">
      <w:pPr>
        <w:spacing w:line="360" w:lineRule="auto"/>
      </w:pPr>
    </w:p>
    <w:p w:rsidR="001D2656" w:rsidRDefault="0033283A" w:rsidP="001D2656">
      <w:pPr>
        <w:spacing w:line="360" w:lineRule="auto"/>
      </w:pPr>
      <w:r w:rsidRPr="001D2656">
        <w:rPr>
          <w:noProof/>
        </w:rPr>
        <w:lastRenderedPageBreak/>
        <w:drawing>
          <wp:inline distT="0" distB="0" distL="0" distR="0" wp14:anchorId="110E64F7" wp14:editId="7044194A">
            <wp:extent cx="4410075" cy="5038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0075" cy="5038725"/>
                    </a:xfrm>
                    <a:prstGeom prst="rect">
                      <a:avLst/>
                    </a:prstGeom>
                    <a:noFill/>
                    <a:ln>
                      <a:noFill/>
                    </a:ln>
                  </pic:spPr>
                </pic:pic>
              </a:graphicData>
            </a:graphic>
          </wp:inline>
        </w:drawing>
      </w:r>
      <w:r w:rsidRPr="001D2656">
        <w:rPr>
          <w:noProof/>
        </w:rPr>
        <w:lastRenderedPageBreak/>
        <w:drawing>
          <wp:inline distT="0" distB="0" distL="0" distR="0" wp14:anchorId="5C31A4FD" wp14:editId="77936DC6">
            <wp:extent cx="4676400" cy="4399200"/>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400" cy="4399200"/>
                    </a:xfrm>
                    <a:prstGeom prst="rect">
                      <a:avLst/>
                    </a:prstGeom>
                    <a:noFill/>
                    <a:ln>
                      <a:noFill/>
                    </a:ln>
                  </pic:spPr>
                </pic:pic>
              </a:graphicData>
            </a:graphic>
          </wp:inline>
        </w:drawing>
      </w:r>
    </w:p>
    <w:p w:rsidR="001D2656" w:rsidRDefault="001D2656" w:rsidP="001D2656">
      <w:pPr>
        <w:spacing w:line="360" w:lineRule="auto"/>
      </w:pPr>
    </w:p>
    <w:p w:rsidR="001D2656" w:rsidRDefault="001D2656" w:rsidP="001D2656">
      <w:pPr>
        <w:spacing w:line="360" w:lineRule="auto"/>
      </w:pPr>
    </w:p>
    <w:p w:rsidR="0033283A" w:rsidRDefault="0033283A" w:rsidP="001D2656">
      <w:pPr>
        <w:spacing w:line="360" w:lineRule="auto"/>
      </w:pPr>
    </w:p>
    <w:p w:rsidR="0033283A" w:rsidRDefault="0033283A" w:rsidP="001D2656">
      <w:pPr>
        <w:spacing w:line="360" w:lineRule="auto"/>
      </w:pPr>
    </w:p>
    <w:p w:rsidR="001D2656" w:rsidRDefault="001D2656" w:rsidP="001D2656">
      <w:pPr>
        <w:spacing w:line="360" w:lineRule="auto"/>
      </w:pPr>
      <w:r w:rsidRPr="001D2656">
        <w:rPr>
          <w:noProof/>
        </w:rPr>
        <w:lastRenderedPageBreak/>
        <w:drawing>
          <wp:inline distT="0" distB="0" distL="0" distR="0">
            <wp:extent cx="12704400" cy="38196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04400" cy="3819600"/>
                    </a:xfrm>
                    <a:prstGeom prst="rect">
                      <a:avLst/>
                    </a:prstGeom>
                    <a:noFill/>
                    <a:ln>
                      <a:noFill/>
                    </a:ln>
                  </pic:spPr>
                </pic:pic>
              </a:graphicData>
            </a:graphic>
          </wp:inline>
        </w:drawing>
      </w:r>
    </w:p>
    <w:p w:rsidR="001D2656" w:rsidRDefault="001D2656" w:rsidP="001D2656">
      <w:pPr>
        <w:spacing w:line="360" w:lineRule="auto"/>
      </w:pPr>
      <w:r w:rsidRPr="001D2656">
        <w:rPr>
          <w:noProof/>
        </w:rPr>
        <w:drawing>
          <wp:inline distT="0" distB="0" distL="0" distR="0">
            <wp:extent cx="4257675" cy="381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7675" cy="381000"/>
                    </a:xfrm>
                    <a:prstGeom prst="rect">
                      <a:avLst/>
                    </a:prstGeom>
                    <a:noFill/>
                    <a:ln>
                      <a:noFill/>
                    </a:ln>
                  </pic:spPr>
                </pic:pic>
              </a:graphicData>
            </a:graphic>
          </wp:inline>
        </w:drawing>
      </w:r>
    </w:p>
    <w:p w:rsidR="001D2656" w:rsidRDefault="001D2656" w:rsidP="001D2656">
      <w:pPr>
        <w:spacing w:line="360" w:lineRule="auto"/>
      </w:pPr>
      <w:r w:rsidRPr="001D2656">
        <w:rPr>
          <w:noProof/>
        </w:rPr>
        <w:drawing>
          <wp:inline distT="0" distB="0" distL="0" distR="0">
            <wp:extent cx="2847975" cy="4105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4105275"/>
                    </a:xfrm>
                    <a:prstGeom prst="rect">
                      <a:avLst/>
                    </a:prstGeom>
                    <a:noFill/>
                    <a:ln>
                      <a:noFill/>
                    </a:ln>
                  </pic:spPr>
                </pic:pic>
              </a:graphicData>
            </a:graphic>
          </wp:inline>
        </w:drawing>
      </w:r>
    </w:p>
    <w:p w:rsidR="00EA04EC" w:rsidRDefault="001D2656" w:rsidP="0033283A">
      <w:pPr>
        <w:spacing w:line="360" w:lineRule="auto"/>
      </w:pPr>
      <w:r w:rsidRPr="001D2656">
        <w:rPr>
          <w:noProof/>
        </w:rPr>
        <w:drawing>
          <wp:inline distT="0" distB="0" distL="0" distR="0">
            <wp:extent cx="4257675" cy="304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304800"/>
                    </a:xfrm>
                    <a:prstGeom prst="rect">
                      <a:avLst/>
                    </a:prstGeom>
                    <a:noFill/>
                    <a:ln>
                      <a:noFill/>
                    </a:ln>
                  </pic:spPr>
                </pic:pic>
              </a:graphicData>
            </a:graphic>
          </wp:inline>
        </w:drawing>
      </w:r>
    </w:p>
    <w:p w:rsidR="001D2656" w:rsidRPr="00F65871" w:rsidRDefault="001D2656" w:rsidP="001D2656">
      <w:pPr>
        <w:spacing w:line="360" w:lineRule="auto"/>
        <w:rPr>
          <w:b/>
        </w:rPr>
      </w:pPr>
      <w:r w:rsidRPr="00F65871">
        <w:rPr>
          <w:b/>
        </w:rPr>
        <w:lastRenderedPageBreak/>
        <w:t>Viestintä</w:t>
      </w:r>
    </w:p>
    <w:p w:rsidR="001D2656" w:rsidRPr="00550CF3" w:rsidRDefault="001D2656" w:rsidP="001D2656">
      <w:pPr>
        <w:spacing w:line="360" w:lineRule="auto"/>
      </w:pPr>
    </w:p>
    <w:p w:rsidR="001D2656" w:rsidRDefault="001D2656" w:rsidP="001D2656">
      <w:pPr>
        <w:spacing w:line="360" w:lineRule="auto"/>
      </w:pPr>
      <w:r>
        <w:t xml:space="preserve">Flyerin valmistus tapahtui koululla, jossa tulostimme niitä noin 200 kappaletta. </w:t>
      </w:r>
      <w:r w:rsidRPr="00550CF3">
        <w:t>Salla ja Mikko jalkautuivat Korsoon jakamaan mainoksia. Flyerin jako tapahtu</w:t>
      </w:r>
      <w:r>
        <w:t>i noin viikkoa ennen tapahtumaa</w:t>
      </w:r>
      <w:r w:rsidRPr="00550CF3">
        <w:t>. Flyereitä jaettiin Lumon lähiympäristössä kerrostaloihin, postiluukusta postiluukulle, kerrostalojen ilmoitustauluihin, Lumon ilmoitustauluille ja Korson kauppoihin. </w:t>
      </w:r>
    </w:p>
    <w:p w:rsidR="001D2656" w:rsidRPr="00550CF3" w:rsidRDefault="001D2656" w:rsidP="001D2656">
      <w:pPr>
        <w:spacing w:line="360" w:lineRule="auto"/>
      </w:pPr>
    </w:p>
    <w:p w:rsidR="001D2656" w:rsidRPr="00550CF3" w:rsidRDefault="001D2656" w:rsidP="001D2656">
      <w:pPr>
        <w:spacing w:line="360" w:lineRule="auto"/>
      </w:pPr>
      <w:r w:rsidRPr="00550CF3">
        <w:t xml:space="preserve">Flyeri </w:t>
      </w:r>
      <w:r>
        <w:t xml:space="preserve">oli kaksipuoleinen, etupuoli sisälsi </w:t>
      </w:r>
      <w:r w:rsidRPr="00550CF3">
        <w:t xml:space="preserve">tapahtuman perustiedot </w:t>
      </w:r>
      <w:r>
        <w:t xml:space="preserve">eli mitä, missä ja milloin siinä missä takapuoli sisälsi tiedot Lähellä lähiössä -hankkeesta sekä Humanistisen amattikorkeakoulun ja Kierrätyskeskuksen logot. </w:t>
      </w:r>
    </w:p>
    <w:p w:rsidR="001D2656" w:rsidRPr="00550CF3" w:rsidRDefault="001D2656" w:rsidP="001D2656">
      <w:pPr>
        <w:spacing w:line="360" w:lineRule="auto"/>
      </w:pPr>
    </w:p>
    <w:p w:rsidR="001D2656" w:rsidRDefault="001D2656" w:rsidP="001D2656">
      <w:pPr>
        <w:spacing w:line="360" w:lineRule="auto"/>
      </w:pPr>
      <w:r w:rsidRPr="00550CF3">
        <w:t>Ryhmän oma sisäinen</w:t>
      </w:r>
      <w:r>
        <w:t xml:space="preserve"> </w:t>
      </w:r>
      <w:r w:rsidRPr="00550CF3">
        <w:t>v</w:t>
      </w:r>
      <w:r>
        <w:t>iestintä toimi WhatsA</w:t>
      </w:r>
      <w:r w:rsidRPr="00550CF3">
        <w:t>ppissa. Viestintä oli sujuvaa ja kaikki asiat käsiteltii</w:t>
      </w:r>
      <w:r>
        <w:t>n</w:t>
      </w:r>
      <w:r w:rsidRPr="00550CF3">
        <w:t xml:space="preserve"> siellä. Vaikka mainostus tapahtui tapahtumaa varten mm. Facebookissa ryhmäläisille oli </w:t>
      </w:r>
      <w:r>
        <w:t>helpompi välittää WhatsA</w:t>
      </w:r>
      <w:r w:rsidRPr="00550CF3">
        <w:t>ppin kautta viestit. </w:t>
      </w:r>
    </w:p>
    <w:p w:rsidR="001D2656" w:rsidRDefault="001D2656" w:rsidP="001D2656">
      <w:pPr>
        <w:spacing w:line="360" w:lineRule="auto"/>
      </w:pPr>
    </w:p>
    <w:p w:rsidR="001D2656" w:rsidRDefault="001D2656" w:rsidP="001D2656">
      <w:pPr>
        <w:spacing w:line="360" w:lineRule="auto"/>
      </w:pPr>
      <w:r>
        <w:t>Alla malli flaijerista etu- ja takapuolineen.</w:t>
      </w:r>
    </w:p>
    <w:p w:rsidR="00134502" w:rsidRDefault="00134502" w:rsidP="001D2656">
      <w:pPr>
        <w:spacing w:line="360" w:lineRule="auto"/>
      </w:pPr>
    </w:p>
    <w:p w:rsidR="00134502" w:rsidRDefault="00134502" w:rsidP="001D2656">
      <w:pPr>
        <w:spacing w:line="360" w:lineRule="auto"/>
      </w:pPr>
      <w:r w:rsidRPr="00134502">
        <w:rPr>
          <w:noProof/>
        </w:rPr>
        <w:drawing>
          <wp:inline distT="0" distB="0" distL="0" distR="0">
            <wp:extent cx="5400040" cy="3677578"/>
            <wp:effectExtent l="0" t="0" r="0" b="0"/>
            <wp:docPr id="23" name="Picture 23" descr="D:\Downloads\cropped flai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cropped flaikk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677578"/>
                    </a:xfrm>
                    <a:prstGeom prst="rect">
                      <a:avLst/>
                    </a:prstGeom>
                    <a:noFill/>
                    <a:ln>
                      <a:noFill/>
                    </a:ln>
                  </pic:spPr>
                </pic:pic>
              </a:graphicData>
            </a:graphic>
          </wp:inline>
        </w:drawing>
      </w:r>
    </w:p>
    <w:p w:rsidR="001D2656" w:rsidRDefault="001D2656" w:rsidP="001D2656">
      <w:pPr>
        <w:spacing w:line="360" w:lineRule="auto"/>
      </w:pPr>
    </w:p>
    <w:p w:rsidR="001D2656" w:rsidRDefault="00134502" w:rsidP="0088526E">
      <w:pPr>
        <w:pStyle w:val="ListParagraph"/>
        <w:spacing w:line="360" w:lineRule="auto"/>
        <w:ind w:left="1660"/>
      </w:pPr>
      <w:r w:rsidRPr="00134502">
        <w:rPr>
          <w:noProof/>
          <w:lang w:eastAsia="fi-FI"/>
        </w:rPr>
        <w:lastRenderedPageBreak/>
        <w:drawing>
          <wp:anchor distT="0" distB="0" distL="114300" distR="114300" simplePos="0" relativeHeight="251663360" behindDoc="0" locked="0" layoutInCell="1" allowOverlap="1" wp14:anchorId="634DBACF" wp14:editId="38048964">
            <wp:simplePos x="0" y="0"/>
            <wp:positionH relativeFrom="page">
              <wp:align>center</wp:align>
            </wp:positionH>
            <wp:positionV relativeFrom="paragraph">
              <wp:posOffset>0</wp:posOffset>
            </wp:positionV>
            <wp:extent cx="5400040" cy="3545660"/>
            <wp:effectExtent l="0" t="0" r="0" b="0"/>
            <wp:wrapSquare wrapText="bothSides"/>
            <wp:docPr id="10" name="Picture 10" descr="D:\Downloads\cropped 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cropped im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545660"/>
                    </a:xfrm>
                    <a:prstGeom prst="rect">
                      <a:avLst/>
                    </a:prstGeom>
                    <a:noFill/>
                    <a:ln>
                      <a:noFill/>
                    </a:ln>
                  </pic:spPr>
                </pic:pic>
              </a:graphicData>
            </a:graphic>
          </wp:anchor>
        </w:drawing>
      </w:r>
    </w:p>
    <w:p w:rsidR="0033283A" w:rsidRDefault="0033283A" w:rsidP="0033283A">
      <w:pPr>
        <w:pStyle w:val="ListParagraph"/>
        <w:spacing w:line="360" w:lineRule="auto"/>
        <w:ind w:left="1660"/>
      </w:pPr>
    </w:p>
    <w:p w:rsidR="0033283A" w:rsidRDefault="0033283A" w:rsidP="0033283A">
      <w:pPr>
        <w:pStyle w:val="ListParagraph"/>
        <w:spacing w:line="360" w:lineRule="auto"/>
        <w:ind w:left="1660"/>
      </w:pPr>
    </w:p>
    <w:p w:rsidR="0033283A" w:rsidRDefault="0033283A" w:rsidP="0033283A">
      <w:pPr>
        <w:pStyle w:val="ListParagraph"/>
        <w:spacing w:line="360" w:lineRule="auto"/>
        <w:ind w:left="1660"/>
      </w:pPr>
    </w:p>
    <w:p w:rsidR="0033283A" w:rsidRDefault="0033283A" w:rsidP="0033283A">
      <w:pPr>
        <w:pStyle w:val="ListParagraph"/>
        <w:spacing w:line="360" w:lineRule="auto"/>
        <w:ind w:left="1660"/>
      </w:pPr>
    </w:p>
    <w:p w:rsidR="0033283A" w:rsidRDefault="0033283A" w:rsidP="0033283A">
      <w:pPr>
        <w:pStyle w:val="ListParagraph"/>
        <w:spacing w:line="360" w:lineRule="auto"/>
        <w:ind w:left="1660"/>
      </w:pPr>
    </w:p>
    <w:p w:rsidR="0033283A" w:rsidRDefault="0033283A" w:rsidP="0033283A">
      <w:pPr>
        <w:pStyle w:val="ListParagraph"/>
        <w:spacing w:line="360" w:lineRule="auto"/>
        <w:ind w:left="1660"/>
      </w:pPr>
    </w:p>
    <w:p w:rsidR="0033283A" w:rsidRDefault="0033283A" w:rsidP="0033283A">
      <w:pPr>
        <w:pStyle w:val="ListParagraph"/>
        <w:spacing w:line="360" w:lineRule="auto"/>
        <w:ind w:left="1660"/>
      </w:pPr>
    </w:p>
    <w:p w:rsidR="0033283A" w:rsidRDefault="0033283A" w:rsidP="0033283A">
      <w:pPr>
        <w:pStyle w:val="ListParagraph"/>
        <w:spacing w:line="360" w:lineRule="auto"/>
        <w:ind w:left="1660"/>
      </w:pPr>
    </w:p>
    <w:p w:rsidR="0033283A" w:rsidRDefault="0033283A" w:rsidP="0033283A">
      <w:pPr>
        <w:pStyle w:val="ListParagraph"/>
        <w:spacing w:line="360" w:lineRule="auto"/>
        <w:ind w:left="1660"/>
      </w:pPr>
    </w:p>
    <w:p w:rsidR="0033283A" w:rsidRDefault="0033283A" w:rsidP="0033283A">
      <w:pPr>
        <w:pStyle w:val="ListParagraph"/>
        <w:spacing w:line="360" w:lineRule="auto"/>
        <w:ind w:left="1660"/>
      </w:pPr>
    </w:p>
    <w:p w:rsidR="0033283A" w:rsidRDefault="0033283A" w:rsidP="0033283A">
      <w:pPr>
        <w:pStyle w:val="ListParagraph"/>
        <w:spacing w:line="360" w:lineRule="auto"/>
        <w:ind w:left="1660"/>
      </w:pPr>
    </w:p>
    <w:p w:rsidR="0033283A" w:rsidRDefault="0033283A" w:rsidP="0033283A">
      <w:pPr>
        <w:pStyle w:val="ListParagraph"/>
        <w:spacing w:line="360" w:lineRule="auto"/>
        <w:ind w:left="1660"/>
      </w:pPr>
    </w:p>
    <w:p w:rsidR="0033283A" w:rsidRDefault="0033283A" w:rsidP="0033283A">
      <w:pPr>
        <w:pStyle w:val="ListParagraph"/>
        <w:spacing w:line="360" w:lineRule="auto"/>
        <w:ind w:left="1660"/>
      </w:pPr>
    </w:p>
    <w:p w:rsidR="0033283A" w:rsidRDefault="0033283A" w:rsidP="0033283A">
      <w:pPr>
        <w:pStyle w:val="ListParagraph"/>
        <w:spacing w:line="360" w:lineRule="auto"/>
        <w:ind w:left="1660"/>
      </w:pPr>
    </w:p>
    <w:p w:rsidR="0033283A" w:rsidRDefault="0033283A" w:rsidP="0033283A">
      <w:pPr>
        <w:pStyle w:val="ListParagraph"/>
        <w:spacing w:line="360" w:lineRule="auto"/>
        <w:ind w:left="1660"/>
      </w:pPr>
    </w:p>
    <w:p w:rsidR="0033283A" w:rsidRDefault="0033283A" w:rsidP="0033283A">
      <w:pPr>
        <w:pStyle w:val="ListParagraph"/>
        <w:spacing w:line="360" w:lineRule="auto"/>
        <w:ind w:left="1660"/>
      </w:pPr>
    </w:p>
    <w:p w:rsidR="0033283A" w:rsidRDefault="0033283A" w:rsidP="0033283A">
      <w:pPr>
        <w:pStyle w:val="ListParagraph"/>
        <w:spacing w:line="360" w:lineRule="auto"/>
        <w:ind w:left="1660"/>
      </w:pPr>
    </w:p>
    <w:p w:rsidR="00063448" w:rsidRDefault="00063448" w:rsidP="001D2656">
      <w:pPr>
        <w:spacing w:line="360" w:lineRule="auto"/>
        <w:rPr>
          <w:rFonts w:eastAsiaTheme="minorHAnsi" w:cs="Arial"/>
          <w:lang w:eastAsia="en-US"/>
        </w:rPr>
      </w:pPr>
    </w:p>
    <w:p w:rsidR="00134502" w:rsidRDefault="00134502" w:rsidP="001D2656">
      <w:pPr>
        <w:spacing w:line="360" w:lineRule="auto"/>
        <w:rPr>
          <w:rFonts w:eastAsiaTheme="minorHAnsi" w:cs="Arial"/>
          <w:lang w:eastAsia="en-US"/>
        </w:rPr>
      </w:pPr>
    </w:p>
    <w:p w:rsidR="00134502" w:rsidRDefault="00134502" w:rsidP="001D2656">
      <w:pPr>
        <w:spacing w:line="360" w:lineRule="auto"/>
        <w:rPr>
          <w:rFonts w:eastAsiaTheme="minorHAnsi" w:cs="Arial"/>
          <w:lang w:eastAsia="en-US"/>
        </w:rPr>
      </w:pPr>
    </w:p>
    <w:p w:rsidR="00134502" w:rsidRDefault="00134502" w:rsidP="001D2656">
      <w:pPr>
        <w:spacing w:line="360" w:lineRule="auto"/>
        <w:rPr>
          <w:rFonts w:eastAsiaTheme="minorHAnsi" w:cs="Arial"/>
          <w:lang w:eastAsia="en-US"/>
        </w:rPr>
      </w:pPr>
    </w:p>
    <w:p w:rsidR="00134502" w:rsidRDefault="00134502" w:rsidP="001D2656">
      <w:pPr>
        <w:spacing w:line="360" w:lineRule="auto"/>
        <w:rPr>
          <w:rFonts w:eastAsiaTheme="minorHAnsi" w:cs="Arial"/>
          <w:lang w:eastAsia="en-US"/>
        </w:rPr>
      </w:pPr>
    </w:p>
    <w:p w:rsidR="00134502" w:rsidRDefault="00134502" w:rsidP="001D2656">
      <w:pPr>
        <w:spacing w:line="360" w:lineRule="auto"/>
        <w:rPr>
          <w:rFonts w:eastAsiaTheme="minorHAnsi" w:cs="Arial"/>
          <w:lang w:eastAsia="en-US"/>
        </w:rPr>
      </w:pPr>
    </w:p>
    <w:p w:rsidR="00134502" w:rsidRDefault="00134502" w:rsidP="001D2656">
      <w:pPr>
        <w:spacing w:line="360" w:lineRule="auto"/>
        <w:rPr>
          <w:rFonts w:eastAsiaTheme="minorHAnsi" w:cs="Arial"/>
          <w:lang w:eastAsia="en-US"/>
        </w:rPr>
      </w:pPr>
    </w:p>
    <w:p w:rsidR="00134502" w:rsidRDefault="00134502" w:rsidP="001D2656">
      <w:pPr>
        <w:spacing w:line="360" w:lineRule="auto"/>
        <w:rPr>
          <w:rFonts w:eastAsiaTheme="minorHAnsi" w:cs="Arial"/>
          <w:lang w:eastAsia="en-US"/>
        </w:rPr>
      </w:pPr>
    </w:p>
    <w:p w:rsidR="00134502" w:rsidRDefault="00134502" w:rsidP="001D2656">
      <w:pPr>
        <w:spacing w:line="360" w:lineRule="auto"/>
        <w:rPr>
          <w:rFonts w:eastAsiaTheme="minorHAnsi" w:cs="Arial"/>
          <w:lang w:eastAsia="en-US"/>
        </w:rPr>
      </w:pPr>
    </w:p>
    <w:p w:rsidR="00134502" w:rsidRDefault="00134502" w:rsidP="001D2656">
      <w:pPr>
        <w:spacing w:line="360" w:lineRule="auto"/>
        <w:rPr>
          <w:rFonts w:eastAsiaTheme="minorHAnsi" w:cs="Arial"/>
          <w:lang w:eastAsia="en-US"/>
        </w:rPr>
      </w:pPr>
    </w:p>
    <w:p w:rsidR="00134502" w:rsidRDefault="00134502" w:rsidP="001D2656">
      <w:pPr>
        <w:spacing w:line="360" w:lineRule="auto"/>
        <w:rPr>
          <w:rFonts w:eastAsiaTheme="minorHAnsi" w:cs="Arial"/>
          <w:lang w:eastAsia="en-US"/>
        </w:rPr>
      </w:pPr>
    </w:p>
    <w:p w:rsidR="00134502" w:rsidRDefault="00134502" w:rsidP="001D2656">
      <w:pPr>
        <w:spacing w:line="360" w:lineRule="auto"/>
        <w:rPr>
          <w:rFonts w:eastAsiaTheme="minorHAnsi" w:cs="Arial"/>
          <w:lang w:eastAsia="en-US"/>
        </w:rPr>
      </w:pPr>
    </w:p>
    <w:p w:rsidR="00134502" w:rsidRDefault="00134502" w:rsidP="001D2656">
      <w:pPr>
        <w:spacing w:line="360" w:lineRule="auto"/>
        <w:rPr>
          <w:rFonts w:eastAsiaTheme="minorHAnsi" w:cs="Arial"/>
          <w:lang w:eastAsia="en-US"/>
        </w:rPr>
      </w:pPr>
    </w:p>
    <w:p w:rsidR="00134502" w:rsidRDefault="00134502" w:rsidP="001D2656">
      <w:pPr>
        <w:spacing w:line="360" w:lineRule="auto"/>
        <w:rPr>
          <w:rFonts w:eastAsiaTheme="minorHAnsi" w:cs="Arial"/>
          <w:lang w:eastAsia="en-US"/>
        </w:rPr>
      </w:pPr>
    </w:p>
    <w:p w:rsidR="00134502" w:rsidRDefault="00134502" w:rsidP="001D2656">
      <w:pPr>
        <w:spacing w:line="360" w:lineRule="auto"/>
        <w:rPr>
          <w:rFonts w:eastAsiaTheme="minorHAnsi" w:cs="Arial"/>
          <w:lang w:eastAsia="en-US"/>
        </w:rPr>
      </w:pPr>
    </w:p>
    <w:p w:rsidR="00134502" w:rsidRDefault="00134502" w:rsidP="001D2656">
      <w:pPr>
        <w:spacing w:line="360" w:lineRule="auto"/>
        <w:rPr>
          <w:rFonts w:eastAsiaTheme="minorHAnsi" w:cs="Arial"/>
          <w:lang w:eastAsia="en-US"/>
        </w:rPr>
      </w:pPr>
    </w:p>
    <w:p w:rsidR="001D2656" w:rsidRPr="00F65871" w:rsidRDefault="001D2656" w:rsidP="001D2656">
      <w:pPr>
        <w:spacing w:line="360" w:lineRule="auto"/>
        <w:rPr>
          <w:b/>
        </w:rPr>
      </w:pPr>
      <w:r w:rsidRPr="00F65871">
        <w:rPr>
          <w:b/>
        </w:rPr>
        <w:lastRenderedPageBreak/>
        <w:t>Markkinointi</w:t>
      </w:r>
    </w:p>
    <w:p w:rsidR="001D2656" w:rsidRPr="00550CF3" w:rsidRDefault="001D2656" w:rsidP="001D2656">
      <w:pPr>
        <w:spacing w:line="360" w:lineRule="auto"/>
      </w:pPr>
    </w:p>
    <w:p w:rsidR="001D2656" w:rsidRDefault="001D2656" w:rsidP="001D2656">
      <w:pPr>
        <w:spacing w:line="360" w:lineRule="auto"/>
      </w:pPr>
      <w:r>
        <w:t>Idean muodostuttua</w:t>
      </w:r>
      <w:r w:rsidRPr="00550CF3">
        <w:t xml:space="preserve"> ryhmällä ei ollut vielä tarkkaa suunnitelmaa markkinoinnista. Varmistus elokuvasta tuli niin myöhään, että sellaista ei edes koskaan tehty. Tapahtumaa varten pyysimme Laura Hakkaraiselta meille mittatilauslogon. Halusimme logoon tyyliä, jota </w:t>
      </w:r>
      <w:r w:rsidR="00C96166">
        <w:t>tiesimme kyseisen henkilön tuottavan</w:t>
      </w:r>
      <w:r w:rsidR="001B3CBB">
        <w:t xml:space="preserve"> – meillä oli myös antaa tekijälle paljon aikaa, kun nimi tapahtumalle oli jo selvillä.</w:t>
      </w:r>
      <w:r w:rsidRPr="00550CF3">
        <w:t xml:space="preserve"> Kun elokuva varmistui ja flyerit saatiin tulostettua, Salla ja Mikko jalkautuivat Vantaalle jakamaan niitä, ja laittamaan julisteita julkisille paikoille. Projektipäällikkö Mikko luonnosteli tapahtuman kuvauksen Lähellä Lähiössä -nettisivuille, josta tehtiin muokattu versio Facebookin tapahtumasivua varten.</w:t>
      </w:r>
    </w:p>
    <w:p w:rsidR="0033283A" w:rsidRDefault="0033283A" w:rsidP="001D2656">
      <w:pPr>
        <w:spacing w:line="360" w:lineRule="auto"/>
      </w:pPr>
    </w:p>
    <w:p w:rsidR="001D2656" w:rsidRDefault="001D2656" w:rsidP="001D2656">
      <w:pPr>
        <w:spacing w:line="360" w:lineRule="auto"/>
      </w:pPr>
      <w:r>
        <w:t>Alla malli meille tehdystä logosta.</w:t>
      </w:r>
    </w:p>
    <w:p w:rsidR="001D2656" w:rsidRDefault="001D2656" w:rsidP="001D2656">
      <w:pPr>
        <w:spacing w:line="360" w:lineRule="auto"/>
      </w:pPr>
    </w:p>
    <w:p w:rsidR="001D2656" w:rsidRDefault="001D2656" w:rsidP="001D2656">
      <w:pPr>
        <w:spacing w:line="360" w:lineRule="auto"/>
      </w:pPr>
      <w:r w:rsidRPr="00F65871">
        <w:rPr>
          <w:noProof/>
        </w:rPr>
        <w:drawing>
          <wp:inline distT="0" distB="0" distL="0" distR="0" wp14:anchorId="12C003A7" wp14:editId="6B58CE98">
            <wp:extent cx="6116320" cy="4324451"/>
            <wp:effectExtent l="0" t="0" r="0" b="0"/>
            <wp:docPr id="12" name="Picture 12" descr="C:\Users\Mikko\Desktop\logo_punainen parem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ko\Desktop\logo_punainen parempi.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6320" cy="4324451"/>
                    </a:xfrm>
                    <a:prstGeom prst="rect">
                      <a:avLst/>
                    </a:prstGeom>
                    <a:noFill/>
                    <a:ln>
                      <a:noFill/>
                    </a:ln>
                  </pic:spPr>
                </pic:pic>
              </a:graphicData>
            </a:graphic>
          </wp:inline>
        </w:drawing>
      </w: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r w:rsidRPr="00550CF3">
        <w:lastRenderedPageBreak/>
        <w:t>Tämän jälkeen Ronna otti sosiaalisen median markkinoinnin haltuun. Jokainen ryhmän jäsen jakoi Facebook-tapahtuman omassa profiilissaan, jonka lisäksi se julkaistiin myös seuraavilla sivustoilla:</w:t>
      </w:r>
    </w:p>
    <w:p w:rsidR="001D2656" w:rsidRPr="00550CF3" w:rsidRDefault="001D2656" w:rsidP="001D2656">
      <w:pPr>
        <w:spacing w:line="360" w:lineRule="auto"/>
      </w:pPr>
    </w:p>
    <w:p w:rsidR="001D2656" w:rsidRPr="00550CF3" w:rsidRDefault="001D2656" w:rsidP="001D2656">
      <w:pPr>
        <w:spacing w:line="360" w:lineRule="auto"/>
      </w:pPr>
      <w:r w:rsidRPr="00550CF3">
        <w:t>* Vantaan kaupunki – City of Vantaa</w:t>
      </w:r>
    </w:p>
    <w:p w:rsidR="001D2656" w:rsidRPr="00550CF3" w:rsidRDefault="001D2656" w:rsidP="001D2656">
      <w:pPr>
        <w:spacing w:line="360" w:lineRule="auto"/>
      </w:pPr>
      <w:r w:rsidRPr="00550CF3">
        <w:t>* Vantaan puskaradio</w:t>
      </w:r>
    </w:p>
    <w:p w:rsidR="001D2656" w:rsidRPr="00550CF3" w:rsidRDefault="001D2656" w:rsidP="001D2656">
      <w:pPr>
        <w:spacing w:line="360" w:lineRule="auto"/>
      </w:pPr>
      <w:r w:rsidRPr="00550CF3">
        <w:t>* Korso</w:t>
      </w:r>
    </w:p>
    <w:p w:rsidR="001D2656" w:rsidRPr="00550CF3" w:rsidRDefault="001D2656" w:rsidP="001D2656">
      <w:pPr>
        <w:spacing w:line="360" w:lineRule="auto"/>
      </w:pPr>
      <w:r w:rsidRPr="00550CF3">
        <w:t>* Tapahtumat Vantaa</w:t>
      </w:r>
    </w:p>
    <w:p w:rsidR="001D2656" w:rsidRPr="00550CF3" w:rsidRDefault="001D2656" w:rsidP="001D2656">
      <w:pPr>
        <w:spacing w:line="360" w:lineRule="auto"/>
      </w:pPr>
      <w:r w:rsidRPr="00550CF3">
        <w:t>* Kerava ilmoitustaulu</w:t>
      </w:r>
    </w:p>
    <w:p w:rsidR="001D2656" w:rsidRPr="00550CF3" w:rsidRDefault="001D2656" w:rsidP="001D2656">
      <w:pPr>
        <w:spacing w:line="360" w:lineRule="auto"/>
      </w:pPr>
      <w:r w:rsidRPr="00550CF3">
        <w:t>* Happenings @ Kerava</w:t>
      </w:r>
    </w:p>
    <w:p w:rsidR="001D2656" w:rsidRPr="00550CF3" w:rsidRDefault="001D2656" w:rsidP="001D2656">
      <w:pPr>
        <w:spacing w:line="360" w:lineRule="auto"/>
      </w:pPr>
      <w:r w:rsidRPr="00550CF3">
        <w:t>* WE &lt;3 KERAVA</w:t>
      </w:r>
    </w:p>
    <w:p w:rsidR="001D2656" w:rsidRPr="00550CF3" w:rsidRDefault="001D2656" w:rsidP="001D2656">
      <w:pPr>
        <w:spacing w:line="360" w:lineRule="auto"/>
      </w:pPr>
      <w:r w:rsidRPr="00550CF3">
        <w:t>* We hate Kerava</w:t>
      </w:r>
    </w:p>
    <w:p w:rsidR="001D2656" w:rsidRPr="00550CF3" w:rsidRDefault="001D2656" w:rsidP="001D2656">
      <w:pPr>
        <w:spacing w:line="360" w:lineRule="auto"/>
      </w:pPr>
      <w:r w:rsidRPr="00550CF3">
        <w:t>* Koivukylässä tapahtuu</w:t>
      </w:r>
    </w:p>
    <w:p w:rsidR="001D2656" w:rsidRDefault="001D2656" w:rsidP="001D2656">
      <w:pPr>
        <w:spacing w:line="360" w:lineRule="auto"/>
      </w:pPr>
      <w:r w:rsidRPr="00550CF3">
        <w:t>* Rekola</w:t>
      </w:r>
    </w:p>
    <w:p w:rsidR="001D2656" w:rsidRPr="00550CF3" w:rsidRDefault="001D2656" w:rsidP="001D2656">
      <w:pPr>
        <w:spacing w:line="360" w:lineRule="auto"/>
      </w:pPr>
    </w:p>
    <w:p w:rsidR="001D2656" w:rsidRDefault="001D2656" w:rsidP="001D2656">
      <w:pPr>
        <w:spacing w:line="360" w:lineRule="auto"/>
        <w:rPr>
          <w:rStyle w:val="Hyperlink"/>
        </w:rPr>
      </w:pPr>
      <w:r w:rsidRPr="00550CF3">
        <w:t xml:space="preserve">Eri ryhmiin kirjoitettiin tapahtuman yhteyteen hieman erilaiset saatetekstit riippuen ryhmästä. Ronna otti myös yhteyttä Vantaan sanomiin ja he tekivät tapahtumasta jutun sivuilleen. Jutun löytää täältä: </w:t>
      </w:r>
      <w:hyperlink r:id="rId23" w:history="1">
        <w:r w:rsidR="00063448" w:rsidRPr="00564B3D">
          <w:rPr>
            <w:rStyle w:val="Hyperlink"/>
          </w:rPr>
          <w:t>http://www.vantaansanomat.fi/artikqkeli/460988-erilainen-elokuvailta-lumossa-pahan-kukat-leffa-ja-naposteltavaa-ilmaiseksi-seka</w:t>
        </w:r>
      </w:hyperlink>
    </w:p>
    <w:p w:rsidR="00290C1D" w:rsidRPr="00550CF3" w:rsidRDefault="00290C1D" w:rsidP="001D2656">
      <w:pPr>
        <w:spacing w:line="360" w:lineRule="auto"/>
      </w:pPr>
    </w:p>
    <w:p w:rsidR="001D2656" w:rsidRDefault="001D2656" w:rsidP="001D2656">
      <w:pPr>
        <w:spacing w:line="360" w:lineRule="auto"/>
      </w:pPr>
      <w:r w:rsidRPr="00550CF3">
        <w:t>Suurimpaan osaan ryhmistä on julkaistu tapahtumasta to-pe 24.-25.11., mutta seuraavalla viikolla ilmoituksiin tehtiin nostoja kommentoimalla ja jaettiin uudestaan samoissa ryhmissä Vantaan Sanomien kirjoittama juttu. Tiistaina 29.11. kaksi päivää ennen h-hetkeä, tuli pelko, että ihmisiä ei saavu paikalle ja ryhmä oli valmiina lähtemään Lumon lukioon puhumaan oppilaille. Otimme yhteyttä Jari Koivistoon, lukion rehtoriin, joka ilmoitti koulussa olevan käynnissä koeviikot, eikä siksi luokassa markkinointi onnistuisi. Tämän jälkeen hän ehdotti loistavaa ideaa; Jari laittaisi oppilailleen Wilma-viestinä infon tapahtumasta, kunhan ensin laittaisimme hänelle siitä tietoa sähköpostitse, ja näin me teimme.</w:t>
      </w:r>
      <w:r w:rsidR="00520810">
        <w:t xml:space="preserve"> Kyselyidemme perusteella osa kävijöistä oli kuullut tapahtumasta sieltä ja osa täältä. Paikan päällä olleesta nuorison määrästä päätellen on kuitenkin syytä olettaa, että Wilma-viesti toi paikan päälle suurimman osan vierailijoista. </w:t>
      </w:r>
    </w:p>
    <w:p w:rsidR="001D2656" w:rsidRDefault="001D2656" w:rsidP="001D2656">
      <w:pPr>
        <w:spacing w:line="360" w:lineRule="auto"/>
      </w:pPr>
      <w:r>
        <w:t>Seuraavilla sivuilla</w:t>
      </w:r>
      <w:r w:rsidR="00EA04EC">
        <w:t xml:space="preserve"> on</w:t>
      </w:r>
      <w:r>
        <w:t xml:space="preserve"> kuvat sosiaalisiin medio</w:t>
      </w:r>
      <w:r w:rsidR="00063448">
        <w:t>ihin jakamistamme ilmoituksista.</w:t>
      </w:r>
    </w:p>
    <w:p w:rsidR="0033283A" w:rsidRDefault="0033283A" w:rsidP="001D2656">
      <w:pPr>
        <w:spacing w:line="360" w:lineRule="auto"/>
      </w:pPr>
    </w:p>
    <w:p w:rsidR="001D2656" w:rsidRDefault="001D2656" w:rsidP="001D2656">
      <w:pPr>
        <w:spacing w:line="360" w:lineRule="auto"/>
      </w:pPr>
      <w:r>
        <w:t>We Love Kerava -ryhmään jaettu tapahtumakutsu:</w:t>
      </w:r>
    </w:p>
    <w:p w:rsidR="001D2656" w:rsidRDefault="001D2656" w:rsidP="001D2656">
      <w:pPr>
        <w:spacing w:line="360" w:lineRule="auto"/>
      </w:pPr>
    </w:p>
    <w:p w:rsidR="001D2656" w:rsidRDefault="001D2656" w:rsidP="001D2656">
      <w:pPr>
        <w:spacing w:line="360" w:lineRule="auto"/>
      </w:pPr>
      <w:r w:rsidRPr="00E60EA3">
        <w:rPr>
          <w:noProof/>
        </w:rPr>
        <w:drawing>
          <wp:inline distT="0" distB="0" distL="0" distR="0" wp14:anchorId="48FA8E83" wp14:editId="4F3A03A4">
            <wp:extent cx="4286250" cy="5429250"/>
            <wp:effectExtent l="0" t="0" r="0" b="0"/>
            <wp:docPr id="6" name="Picture 6" descr="C:\Users\Mikko\Desktop\WE love KE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ko\Desktop\WE love KERAV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5429250"/>
                    </a:xfrm>
                    <a:prstGeom prst="rect">
                      <a:avLst/>
                    </a:prstGeom>
                    <a:noFill/>
                    <a:ln>
                      <a:noFill/>
                    </a:ln>
                  </pic:spPr>
                </pic:pic>
              </a:graphicData>
            </a:graphic>
          </wp:inline>
        </w:drawing>
      </w: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r>
        <w:lastRenderedPageBreak/>
        <w:t>Vantaan Sanomille jaettu tapahtumakutsu:</w:t>
      </w:r>
    </w:p>
    <w:p w:rsidR="001D2656" w:rsidRDefault="001D2656" w:rsidP="001D2656">
      <w:pPr>
        <w:spacing w:line="360" w:lineRule="auto"/>
      </w:pPr>
    </w:p>
    <w:p w:rsidR="001D2656" w:rsidRDefault="001D2656" w:rsidP="001D2656">
      <w:pPr>
        <w:spacing w:line="360" w:lineRule="auto"/>
      </w:pPr>
      <w:r w:rsidRPr="00E60EA3">
        <w:rPr>
          <w:noProof/>
        </w:rPr>
        <w:drawing>
          <wp:inline distT="0" distB="0" distL="0" distR="0" wp14:anchorId="7FAA926D" wp14:editId="4DC0565C">
            <wp:extent cx="4629150" cy="4448175"/>
            <wp:effectExtent l="0" t="0" r="0" b="9525"/>
            <wp:docPr id="7" name="Picture 7" descr="C:\Users\Mikko\Desktop\Vantaan sanomat vi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ko\Desktop\Vantaan sanomat viest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9150" cy="4448175"/>
                    </a:xfrm>
                    <a:prstGeom prst="rect">
                      <a:avLst/>
                    </a:prstGeom>
                    <a:noFill/>
                    <a:ln>
                      <a:noFill/>
                    </a:ln>
                  </pic:spPr>
                </pic:pic>
              </a:graphicData>
            </a:graphic>
          </wp:inline>
        </w:drawing>
      </w: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r>
        <w:lastRenderedPageBreak/>
        <w:t>Korson Facebook-ryhmään jaettu tapahtumakutsu:</w:t>
      </w:r>
    </w:p>
    <w:p w:rsidR="001D2656" w:rsidRDefault="001D2656" w:rsidP="001D2656">
      <w:pPr>
        <w:spacing w:line="360" w:lineRule="auto"/>
      </w:pPr>
    </w:p>
    <w:p w:rsidR="001D2656" w:rsidRDefault="001D2656" w:rsidP="001D2656">
      <w:pPr>
        <w:spacing w:line="360" w:lineRule="auto"/>
      </w:pPr>
      <w:r w:rsidRPr="00A17B4A">
        <w:rPr>
          <w:noProof/>
        </w:rPr>
        <w:drawing>
          <wp:inline distT="0" distB="0" distL="0" distR="0" wp14:anchorId="66BDDD83" wp14:editId="1CE7DF7B">
            <wp:extent cx="4238625" cy="5200650"/>
            <wp:effectExtent l="0" t="0" r="9525" b="0"/>
            <wp:docPr id="9" name="Picture 9" descr="C:\Users\Mikko\Desktop\Ko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ko\Desktop\Kors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8625" cy="5200650"/>
                    </a:xfrm>
                    <a:prstGeom prst="rect">
                      <a:avLst/>
                    </a:prstGeom>
                    <a:noFill/>
                    <a:ln>
                      <a:noFill/>
                    </a:ln>
                  </pic:spPr>
                </pic:pic>
              </a:graphicData>
            </a:graphic>
          </wp:inline>
        </w:drawing>
      </w: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r>
        <w:lastRenderedPageBreak/>
        <w:t>Vantaan Puskaradiolle jaettu tapahtumakutsu:</w:t>
      </w:r>
    </w:p>
    <w:p w:rsidR="001D2656" w:rsidRDefault="001D2656" w:rsidP="001D2656">
      <w:pPr>
        <w:spacing w:line="360" w:lineRule="auto"/>
      </w:pPr>
    </w:p>
    <w:p w:rsidR="001D2656" w:rsidRDefault="001D2656" w:rsidP="001D2656">
      <w:pPr>
        <w:spacing w:line="360" w:lineRule="auto"/>
      </w:pPr>
      <w:r w:rsidRPr="00E60EA3">
        <w:rPr>
          <w:noProof/>
        </w:rPr>
        <w:drawing>
          <wp:inline distT="0" distB="0" distL="0" distR="0" wp14:anchorId="067532F3" wp14:editId="59304FC5">
            <wp:extent cx="4791075" cy="4829175"/>
            <wp:effectExtent l="0" t="0" r="9525" b="9525"/>
            <wp:docPr id="8" name="Picture 8" descr="C:\Users\Mikko\Desktop\Vantaan puska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ko\Desktop\Vantaan puskaradi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1075" cy="4829175"/>
                    </a:xfrm>
                    <a:prstGeom prst="rect">
                      <a:avLst/>
                    </a:prstGeom>
                    <a:noFill/>
                    <a:ln>
                      <a:noFill/>
                    </a:ln>
                  </pic:spPr>
                </pic:pic>
              </a:graphicData>
            </a:graphic>
          </wp:inline>
        </w:drawing>
      </w: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1D2656" w:rsidRDefault="001D2656" w:rsidP="001D2656">
      <w:pPr>
        <w:spacing w:line="360" w:lineRule="auto"/>
      </w:pPr>
    </w:p>
    <w:p w:rsidR="0033283A" w:rsidRDefault="0033283A" w:rsidP="001D2656">
      <w:pPr>
        <w:spacing w:line="360" w:lineRule="auto"/>
      </w:pPr>
    </w:p>
    <w:p w:rsidR="0088526E" w:rsidRDefault="0088526E" w:rsidP="001D2656">
      <w:pPr>
        <w:spacing w:line="360" w:lineRule="auto"/>
      </w:pPr>
    </w:p>
    <w:p w:rsidR="0088526E" w:rsidRDefault="0088526E" w:rsidP="001D2656">
      <w:pPr>
        <w:spacing w:line="360" w:lineRule="auto"/>
      </w:pPr>
    </w:p>
    <w:p w:rsidR="001D2656" w:rsidRPr="00F65871" w:rsidRDefault="001D2656" w:rsidP="001D2656">
      <w:pPr>
        <w:spacing w:line="360" w:lineRule="auto"/>
        <w:rPr>
          <w:b/>
        </w:rPr>
      </w:pPr>
      <w:r w:rsidRPr="00F65871">
        <w:rPr>
          <w:b/>
        </w:rPr>
        <w:lastRenderedPageBreak/>
        <w:t>Tila</w:t>
      </w:r>
    </w:p>
    <w:p w:rsidR="001D2656" w:rsidRDefault="001D2656" w:rsidP="001D2656">
      <w:pPr>
        <w:spacing w:line="360" w:lineRule="auto"/>
      </w:pPr>
    </w:p>
    <w:p w:rsidR="001D2656" w:rsidRDefault="001D2656" w:rsidP="001D2656">
      <w:pPr>
        <w:spacing w:line="360" w:lineRule="auto"/>
      </w:pPr>
      <w:r>
        <w:t>Al</w:t>
      </w:r>
      <w:r w:rsidR="00EA04EC">
        <w:t>uksi proj</w:t>
      </w:r>
      <w:r w:rsidR="00542D89">
        <w:t>ektiryhmä kyseli tilaa Kivikon nuorisotalolta, jossa kävimme myös katsomassa paikkoja. Meille kaavailtu tila olisi muuten ollut hyvä, mutta se sisälsi biljardipöydän keskellä huonetta jonka siirtäminen ei olisi ollut mahdollista ilman suuria lisäkustannuksia nuorisotalolle. Jouduimme täten kieltäytymään kohteliaasti ja etsimään tilaa muualta. Tilaetsinnän</w:t>
      </w:r>
      <w:r w:rsidR="008D7515">
        <w:t xml:space="preserve"> ja -kyselyn</w:t>
      </w:r>
      <w:r w:rsidR="00542D89">
        <w:t xml:space="preserve"> hoiti pääasiassa Joona Juutilainen, joka kävi katselemassa paikkoja muu</w:t>
      </w:r>
      <w:r w:rsidR="002E313E">
        <w:t>n muassa Tapulikaupungissa, mikä</w:t>
      </w:r>
      <w:r w:rsidR="00542D89">
        <w:t xml:space="preserve"> olisi opettajienkin mukaan ollut oiva paikka tapahtuman järjestämiselle.</w:t>
      </w:r>
      <w:r w:rsidR="008D7515">
        <w:t xml:space="preserve"> Kysyimme</w:t>
      </w:r>
      <w:r w:rsidR="00F225D9">
        <w:t xml:space="preserve"> tilaa</w:t>
      </w:r>
      <w:r w:rsidR="008D7515">
        <w:t xml:space="preserve"> muun muassa Tapulikaupungin kirjastosta </w:t>
      </w:r>
      <w:r w:rsidR="00F225D9">
        <w:t xml:space="preserve">sekä vuokrausfirma Spondasta </w:t>
      </w:r>
      <w:r w:rsidR="008D7515">
        <w:t xml:space="preserve">mutta </w:t>
      </w:r>
      <w:r w:rsidR="00F225D9">
        <w:t>onni ei kuitenkaan napannut</w:t>
      </w:r>
      <w:r w:rsidR="008D7515">
        <w:t>. Projektipäällikkö Mikko laittoi viestiä myös Hakunilan nuorisotalolle, jossa asia luvattiin käsitellä seuraavassa kokouksessa ja että meille ilmoitettaisiin sen jälkeen tuomiosta – vastausta ei kuitenkaan näkynyt tai kuulunut missään vaiheessa. Harkitsimme myös eräässä vaiheessa pikaisesti että pitäisimme tapahtuman Helsingin medialukion tiloissa.</w:t>
      </w:r>
      <w:r w:rsidR="00542D89">
        <w:t xml:space="preserve"> </w:t>
      </w:r>
    </w:p>
    <w:p w:rsidR="00542D89" w:rsidRDefault="00542D89" w:rsidP="001D2656">
      <w:pPr>
        <w:spacing w:line="360" w:lineRule="auto"/>
      </w:pPr>
    </w:p>
    <w:p w:rsidR="00542D89" w:rsidRDefault="00542D89" w:rsidP="001D2656">
      <w:pPr>
        <w:spacing w:line="360" w:lineRule="auto"/>
      </w:pPr>
      <w:r>
        <w:t xml:space="preserve">Lopulta päädyimme kysymään Korson Lumosta tilaa, ja pääsimme paikan päälle katsomaan paikkoja. Hetken pohdiskelun jälkeen totesimme tilasta olevan mahdollista saada sopivan olohuonemainen kuten olimme visioineet, ja tartuimme tarjoukseen. </w:t>
      </w:r>
    </w:p>
    <w:p w:rsidR="008D7515" w:rsidRDefault="008D7515" w:rsidP="001D2656">
      <w:pPr>
        <w:spacing w:line="360" w:lineRule="auto"/>
      </w:pPr>
    </w:p>
    <w:p w:rsidR="002E313E" w:rsidRDefault="002E313E" w:rsidP="001D2656">
      <w:pPr>
        <w:spacing w:line="360" w:lineRule="auto"/>
      </w:pPr>
    </w:p>
    <w:p w:rsidR="002E313E" w:rsidRDefault="002E313E" w:rsidP="001D2656">
      <w:pPr>
        <w:spacing w:line="360" w:lineRule="auto"/>
      </w:pPr>
    </w:p>
    <w:p w:rsidR="002E313E" w:rsidRDefault="002E313E" w:rsidP="001D2656">
      <w:pPr>
        <w:spacing w:line="360" w:lineRule="auto"/>
      </w:pPr>
    </w:p>
    <w:p w:rsidR="002E313E" w:rsidRDefault="002E313E" w:rsidP="001D2656">
      <w:pPr>
        <w:spacing w:line="360" w:lineRule="auto"/>
      </w:pPr>
    </w:p>
    <w:p w:rsidR="002E313E" w:rsidRDefault="002E313E" w:rsidP="001D2656">
      <w:pPr>
        <w:spacing w:line="360" w:lineRule="auto"/>
      </w:pPr>
    </w:p>
    <w:p w:rsidR="002E313E" w:rsidRDefault="002E313E" w:rsidP="001D2656">
      <w:pPr>
        <w:spacing w:line="360" w:lineRule="auto"/>
      </w:pPr>
    </w:p>
    <w:p w:rsidR="002E313E" w:rsidRDefault="002E313E" w:rsidP="001D2656">
      <w:pPr>
        <w:spacing w:line="360" w:lineRule="auto"/>
      </w:pPr>
    </w:p>
    <w:p w:rsidR="002E313E" w:rsidRDefault="002E313E" w:rsidP="001D2656">
      <w:pPr>
        <w:spacing w:line="360" w:lineRule="auto"/>
      </w:pPr>
    </w:p>
    <w:p w:rsidR="002E313E" w:rsidRDefault="002E313E" w:rsidP="001D2656">
      <w:pPr>
        <w:spacing w:line="360" w:lineRule="auto"/>
      </w:pPr>
    </w:p>
    <w:p w:rsidR="002E313E" w:rsidRDefault="002E313E" w:rsidP="001D2656">
      <w:pPr>
        <w:spacing w:line="360" w:lineRule="auto"/>
      </w:pPr>
    </w:p>
    <w:p w:rsidR="002E313E" w:rsidRDefault="002E313E" w:rsidP="001D2656">
      <w:pPr>
        <w:spacing w:line="360" w:lineRule="auto"/>
      </w:pPr>
    </w:p>
    <w:p w:rsidR="0088526E" w:rsidRDefault="0088526E" w:rsidP="001D2656">
      <w:pPr>
        <w:spacing w:line="360" w:lineRule="auto"/>
      </w:pPr>
    </w:p>
    <w:p w:rsidR="002E313E" w:rsidRPr="002E313E" w:rsidRDefault="001D2656" w:rsidP="001D2656">
      <w:pPr>
        <w:spacing w:line="360" w:lineRule="auto"/>
        <w:rPr>
          <w:b/>
        </w:rPr>
      </w:pPr>
      <w:r>
        <w:rPr>
          <w:b/>
        </w:rPr>
        <w:lastRenderedPageBreak/>
        <w:t>Tapahtumapäivä</w:t>
      </w:r>
    </w:p>
    <w:p w:rsidR="002E313E" w:rsidRDefault="002E313E" w:rsidP="001D2656">
      <w:pPr>
        <w:spacing w:line="360" w:lineRule="auto"/>
        <w:rPr>
          <w:b/>
        </w:rPr>
      </w:pPr>
    </w:p>
    <w:p w:rsidR="001D2656" w:rsidRDefault="001D2656" w:rsidP="001D2656">
      <w:pPr>
        <w:spacing w:line="360" w:lineRule="auto"/>
      </w:pPr>
      <w:r>
        <w:t>Alla tapahtumapäivää varten suunniteltu aikataulu.</w:t>
      </w:r>
      <w:r w:rsidR="001C2A24">
        <w:t xml:space="preserve"> </w:t>
      </w:r>
    </w:p>
    <w:p w:rsidR="001D2656" w:rsidRDefault="001D2656" w:rsidP="001D2656">
      <w:pPr>
        <w:spacing w:line="360" w:lineRule="auto"/>
      </w:pPr>
    </w:p>
    <w:p w:rsidR="001C2A24" w:rsidRDefault="001C2A24" w:rsidP="001D2656">
      <w:pPr>
        <w:spacing w:line="360" w:lineRule="auto"/>
      </w:pPr>
      <w:r>
        <w:rPr>
          <w:noProof/>
        </w:rPr>
        <w:drawing>
          <wp:inline distT="0" distB="0" distL="0" distR="0">
            <wp:extent cx="5219700" cy="7429500"/>
            <wp:effectExtent l="0" t="0" r="0" b="0"/>
            <wp:docPr id="22" name="Picture 22" descr="C:\Users\tuuli\AppData\Local\Microsoft\Windows\INetCacheContent.Word\Näyttökuva 2016-12-13 kello 11.5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uuli\AppData\Local\Microsoft\Windows\INetCacheContent.Word\Näyttökuva 2016-12-13 kello 11.50.5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700" cy="7429500"/>
                    </a:xfrm>
                    <a:prstGeom prst="rect">
                      <a:avLst/>
                    </a:prstGeom>
                    <a:noFill/>
                    <a:ln>
                      <a:noFill/>
                    </a:ln>
                  </pic:spPr>
                </pic:pic>
              </a:graphicData>
            </a:graphic>
          </wp:inline>
        </w:drawing>
      </w:r>
    </w:p>
    <w:p w:rsidR="001C2A24" w:rsidRDefault="001C2A24" w:rsidP="001D2656">
      <w:pPr>
        <w:spacing w:line="360" w:lineRule="auto"/>
      </w:pPr>
    </w:p>
    <w:p w:rsidR="001D52B3" w:rsidRDefault="002E313E" w:rsidP="001D2656">
      <w:pPr>
        <w:spacing w:line="360" w:lineRule="auto"/>
      </w:pPr>
      <w:r>
        <w:lastRenderedPageBreak/>
        <w:t>Tapahtumapäivän alkaessa kaikki ryhmäläiset olivat sovitusti ja ajallaan paikoillaan, joskin projektipäällikkö Mikko myöhästyi hieman oikkuilevien juna-aikataulujen vuoksi. Mikko ja Joona tapasivat kierrätyskeskuksella, jossa katselivat jo valmiiksi tilaan vietäviä tavaroita. Paikan päälle ilmestyivät hieman myöhemmin pakettiauton kera Salla ja Ronna, joiden kanssa lopulliset päätökset tehtiin. Saimme kierrätyskeskuksen henkilökunnalta</w:t>
      </w:r>
      <w:r w:rsidR="001C2A24">
        <w:t xml:space="preserve"> runsaasti apua tavaroiden roudaamisess</w:t>
      </w:r>
      <w:r w:rsidR="006B5944">
        <w:t>a ja tapaamamme myymälävastaava</w:t>
      </w:r>
      <w:r w:rsidR="001C2A24">
        <w:t xml:space="preserve"> oli erittäin ystävällinen ja yhteistyöhaluinen. Teimme pakettiautolla kaksi reissua kierrätyskeskukselta Lumoon niin, että ensimmäisellä kerralla kyytiin hyppäsivät Joona, Ronna ja Mikko. Lumossa tavarat purettiin ja Mikko ja Joona alkoivat järjestellä tilaa siinä missä Ronna lähti takaisin kierrätyskeskukselle hakemaan loput tavaroista. Samalla reissulla Salla ja Ronna kävivät myös kaupassa hommaamass</w:t>
      </w:r>
      <w:r w:rsidR="00442B90">
        <w:t xml:space="preserve">a ruoat sekä muita tarvikkeita. Mikko ja Joona hoitivat tuona aikana tilan järjestelyn, valaistuksen ja julisteet seinille. Sallan ja Ronnan saavuttua viimeisten tavaroiden kanssa tila viimeisteltiin ja opastuskyltit laitettiin paikoilleen. Tila oli valmis melkeinpä tasan tarkkaan suunniteltuun tapahtuman alkamisaikaan eli 17:30, joskin tarjoilun hoitaminen oli vasta puolitiessä. Salla passitettiin aulaan ottamaan vieraat vastaan ja ohjastamaan heidät tilaan. </w:t>
      </w:r>
    </w:p>
    <w:p w:rsidR="001D52B3" w:rsidRDefault="001D52B3" w:rsidP="001D2656">
      <w:pPr>
        <w:spacing w:line="360" w:lineRule="auto"/>
      </w:pPr>
    </w:p>
    <w:p w:rsidR="00A42517" w:rsidRDefault="00442B90" w:rsidP="001D2656">
      <w:pPr>
        <w:spacing w:line="360" w:lineRule="auto"/>
      </w:pPr>
      <w:r>
        <w:t xml:space="preserve">Ensimmäiset vieraat saapuivat paikan päälle noin kello 17:40 – tuohon aikaan mennessä tarjoilupöytäkin oli jo suurimmaksi osaksi valmistunut. Kello 18 mennessä paikalla olivat edelleen vain kaksi äskettäin saapunutta vierasta. Mikko lähti Sallan avuksi opastamaan vieraita – useasta Lumon sisälle saapuvasta oli vaikea sanoa, olivatko he tulleet meidän tapahtumaamme varten paikan päälle vai eivät. Otimme tavaksi kysyä avoimesti sisälle saapuvilta ihmisiltä, voimmeko auttaa heitä jotenkin. Kun muutamalta vieraalta tuli palautetta liian pienistä ja epäselvistä ohjauskylteistä, otimme tavaksi saattaa heidät ”kädestä pitäen” tilaan – Mikko ja Salla ottaisivat heidät yhdessä aulassa vastaan, jonka jälkeen Mikko saattaisi heidät tilaan. Kyseinen systeemi sai vierailta erittäin positiivista palautetta, joten alkupaniikki liian epäselvistä ohjastuskylteistä lieveni äkkiä. </w:t>
      </w:r>
      <w:r w:rsidR="00A42517">
        <w:t xml:space="preserve">Osa vieraista löysi kuitenkin paikan päälle ilman saatto-opastusta. Vieraita tapahtumaan saapui suorastaan yllätyksellinen määrä, ja Ronna joutuikin kesken kaiken lähtemään kauppaan hakemaan lisää tarjoiltavaa. Jokainen tuolipaikka oli pian täynnä ja noin 18:20 olimme valmiita </w:t>
      </w:r>
      <w:r w:rsidR="00A42517">
        <w:lastRenderedPageBreak/>
        <w:t xml:space="preserve">esittämään elokuvan. Ronna piti lyhyen avajaispuheen, jonka jälkeen pistimme elokuvan pyörimään. </w:t>
      </w:r>
    </w:p>
    <w:p w:rsidR="00A42517" w:rsidRDefault="00A42517" w:rsidP="001D2656">
      <w:pPr>
        <w:spacing w:line="360" w:lineRule="auto"/>
      </w:pPr>
    </w:p>
    <w:p w:rsidR="00335A85" w:rsidRDefault="00A42517" w:rsidP="001D2656">
      <w:pPr>
        <w:spacing w:line="360" w:lineRule="auto"/>
      </w:pPr>
      <w:r>
        <w:t xml:space="preserve">Elokuvan esittäminen sujui muuten mutkitta ja ongelmitta, joskin jouduimme kahdesti mennä säätämään edestä volyymia kovemmalle. Elokuvaruudulle ilmestyi myös hieman merkillistä ”pätkintää” tai ”värähtelyä”, joka ei ollut läsnä silloin, kun katsoimme ryhmän kanssa elokuvan ennakkoon. Pahoittelimme avajaispuheessa jo etukäteen myös elokuvaruudun ylälaidassa jatkuvasti näkyvää ”Solar Films Inc” -vesileimaa, jonka poistaminen ei ollut mahdollista. Yleisö kuitenkin tuntui keskittyvän elokuvaan ja nauttivaan olostaan sekä pöydän antimista. </w:t>
      </w:r>
      <w:r w:rsidR="00B33F23">
        <w:t>Esityksen ajan tilassa oli yksi ryhmäläinen jatkuvasti valvomassa asioita sekä tarjoilemaan vieraille purtavaa</w:t>
      </w:r>
      <w:r w:rsidR="00040F48">
        <w:t xml:space="preserve"> ja juotavaa</w:t>
      </w:r>
      <w:r w:rsidR="00B33F23">
        <w:t xml:space="preserve"> tarvittaessa.</w:t>
      </w:r>
      <w:r w:rsidR="00335A85">
        <w:t xml:space="preserve"> Salla poistui keskuudestamme noin kello 19. Esityksen aikana jouduttiin myös pikaisesti käymään kaupassa hakemaan paperimukeja iltapalan teetarjoilua varten. </w:t>
      </w:r>
    </w:p>
    <w:p w:rsidR="00335A85" w:rsidRDefault="00335A85" w:rsidP="001D2656">
      <w:pPr>
        <w:spacing w:line="360" w:lineRule="auto"/>
      </w:pPr>
    </w:p>
    <w:p w:rsidR="002E313E" w:rsidRDefault="00063448" w:rsidP="001D2656">
      <w:pPr>
        <w:spacing w:line="360" w:lineRule="auto"/>
      </w:pPr>
      <w:r>
        <w:t>Elokuva oli ohi noin kello 20:00</w:t>
      </w:r>
      <w:r w:rsidR="00335A85">
        <w:t>. Koska avajaispuheessa ryhmän ja itse hankkeen esittely olivat unohtuneet, pidimme elokuvan jälkeen lyhyen esittäytymisen. Huomasimme vieraiden alkavan tehdä melko kiireisesti lähtöä, joten ehdotimme, että mikäli he haluaisivat nyt käydä ulkona happihyppelyllä voisivat he saapua vielä tilaan takaisin, jossa heille tarjoiltaisiin iltapalaa.</w:t>
      </w:r>
      <w:r w:rsidR="00FA59DC">
        <w:t xml:space="preserve"> Pyysimme heitä myös täyttämään palautelomakkeen ennen lähtöä.</w:t>
      </w:r>
      <w:r w:rsidR="00335A85">
        <w:t xml:space="preserve"> </w:t>
      </w:r>
      <w:r w:rsidR="00FA59DC">
        <w:t>Ylivoimaisesti suurin osa vieraista lähti kuitenkin – muutamat jäivät vielä tilaan napostelemaan ja seurustelemaan. Tässä vaiheessa ryhmäläiset kiertelivät vieraiden joukossa ja kyselivät heidän mielipiteitään elokuvasta ja itse tapahtumasta.</w:t>
      </w:r>
      <w:r w:rsidR="008752CF">
        <w:t xml:space="preserve"> Tunnelma oli leppoisa ja vieraille vaikutti jääneen tapahtumasta hyvä mieli. Viimeistenkin vieraiden lähdettyä keskustelimme lehtoreiden kanssa tapahtumasta hetken, jonka jälkeen aloitimme tilan purun jo osittain karsiaksemme huomista työt</w:t>
      </w:r>
      <w:r w:rsidR="001B3CBB">
        <w:t>aakkaa. Lähdimme Lumosta noin 21</w:t>
      </w:r>
      <w:r w:rsidR="008752CF">
        <w:t>:30.</w:t>
      </w:r>
    </w:p>
    <w:p w:rsidR="008752CF" w:rsidRDefault="008752CF" w:rsidP="001D2656">
      <w:pPr>
        <w:spacing w:line="360" w:lineRule="auto"/>
      </w:pPr>
    </w:p>
    <w:p w:rsidR="00063448" w:rsidRDefault="008752CF" w:rsidP="001D2656">
      <w:pPr>
        <w:spacing w:line="360" w:lineRule="auto"/>
      </w:pPr>
      <w:r>
        <w:t>Seuraavan päivän purkutyö sujui ongelmitta – kierrätyskeskuksen henkilökunta oli jälleen erittäin avuliasta ja olimme tilan purussa ja uudelleenjärjestelyssä valmiit jo hieman aamukymmenen jälkeen. Kiitimme Lu</w:t>
      </w:r>
      <w:r w:rsidR="00DB5404">
        <w:t>mon henkilökuntaa yhteistyöstä ja laitoimme pillit pussiin.</w:t>
      </w:r>
      <w:bookmarkStart w:id="2" w:name="_GoBack"/>
      <w:bookmarkEnd w:id="2"/>
    </w:p>
    <w:p w:rsidR="001D2656" w:rsidRDefault="00A45F26" w:rsidP="001D2656">
      <w:pPr>
        <w:spacing w:line="360" w:lineRule="auto"/>
      </w:pPr>
      <w:r>
        <w:lastRenderedPageBreak/>
        <w:t>Seu</w:t>
      </w:r>
      <w:r w:rsidR="00F90D5D">
        <w:t>r</w:t>
      </w:r>
      <w:r w:rsidR="001D2656">
        <w:t>aavilla sivuilla kuvia tapahtumapäivästä- ja tilasta.</w:t>
      </w:r>
    </w:p>
    <w:p w:rsidR="001D2656" w:rsidRDefault="001D2656" w:rsidP="00A42517">
      <w:pPr>
        <w:spacing w:line="360" w:lineRule="auto"/>
      </w:pPr>
      <w:r w:rsidRPr="00F65871">
        <w:rPr>
          <w:noProof/>
        </w:rPr>
        <w:drawing>
          <wp:anchor distT="0" distB="0" distL="114300" distR="114300" simplePos="0" relativeHeight="251658240" behindDoc="0" locked="0" layoutInCell="1" allowOverlap="1">
            <wp:simplePos x="0" y="0"/>
            <wp:positionH relativeFrom="margin">
              <wp:posOffset>-701040</wp:posOffset>
            </wp:positionH>
            <wp:positionV relativeFrom="paragraph">
              <wp:posOffset>83820</wp:posOffset>
            </wp:positionV>
            <wp:extent cx="6116320" cy="8155093"/>
            <wp:effectExtent l="0" t="0" r="0" b="0"/>
            <wp:wrapSquare wrapText="bothSides"/>
            <wp:docPr id="13" name="Picture 13" descr="C:\Users\Mikko\Desktop\IMG-201612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ko\Desktop\IMG-20161201-WA0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6320" cy="8155093"/>
                    </a:xfrm>
                    <a:prstGeom prst="rect">
                      <a:avLst/>
                    </a:prstGeom>
                    <a:noFill/>
                    <a:ln>
                      <a:noFill/>
                    </a:ln>
                  </pic:spPr>
                </pic:pic>
              </a:graphicData>
            </a:graphic>
          </wp:anchor>
        </w:drawing>
      </w:r>
    </w:p>
    <w:p w:rsidR="001D2656" w:rsidRDefault="00A42517" w:rsidP="001D2656">
      <w:pPr>
        <w:spacing w:line="360" w:lineRule="auto"/>
      </w:pPr>
      <w:r w:rsidRPr="00F65871">
        <w:rPr>
          <w:noProof/>
        </w:rPr>
        <w:lastRenderedPageBreak/>
        <w:drawing>
          <wp:anchor distT="0" distB="0" distL="114300" distR="114300" simplePos="0" relativeHeight="251659264" behindDoc="0" locked="0" layoutInCell="1" allowOverlap="1">
            <wp:simplePos x="0" y="0"/>
            <wp:positionH relativeFrom="margin">
              <wp:posOffset>-599440</wp:posOffset>
            </wp:positionH>
            <wp:positionV relativeFrom="paragraph">
              <wp:posOffset>274320</wp:posOffset>
            </wp:positionV>
            <wp:extent cx="6116320" cy="1597889"/>
            <wp:effectExtent l="0" t="0" r="0" b="2540"/>
            <wp:wrapSquare wrapText="bothSides"/>
            <wp:docPr id="14" name="Picture 14" descr="C:\Users\Mikko\Desktop\IMG-201612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ko\Desktop\IMG-20161201-WA00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6320" cy="1597889"/>
                    </a:xfrm>
                    <a:prstGeom prst="rect">
                      <a:avLst/>
                    </a:prstGeom>
                    <a:noFill/>
                    <a:ln>
                      <a:noFill/>
                    </a:ln>
                  </pic:spPr>
                </pic:pic>
              </a:graphicData>
            </a:graphic>
          </wp:anchor>
        </w:drawing>
      </w:r>
    </w:p>
    <w:p w:rsidR="001D2656" w:rsidRDefault="001D2656" w:rsidP="001D2656">
      <w:pPr>
        <w:spacing w:line="360" w:lineRule="auto"/>
      </w:pPr>
    </w:p>
    <w:p w:rsidR="001D2656" w:rsidRDefault="001D2656" w:rsidP="001D2656">
      <w:pPr>
        <w:spacing w:line="360" w:lineRule="auto"/>
      </w:pPr>
    </w:p>
    <w:p w:rsidR="00F8543B" w:rsidRDefault="00DB5404" w:rsidP="001D2656">
      <w:pPr>
        <w:spacing w:line="360" w:lineRule="auto"/>
      </w:pPr>
      <w:r w:rsidRPr="00F8543B">
        <w:rPr>
          <w:noProof/>
        </w:rPr>
        <w:drawing>
          <wp:anchor distT="0" distB="0" distL="114300" distR="114300" simplePos="0" relativeHeight="251660288" behindDoc="0" locked="0" layoutInCell="1" allowOverlap="1">
            <wp:simplePos x="0" y="0"/>
            <wp:positionH relativeFrom="column">
              <wp:posOffset>-233680</wp:posOffset>
            </wp:positionH>
            <wp:positionV relativeFrom="paragraph">
              <wp:posOffset>242570</wp:posOffset>
            </wp:positionV>
            <wp:extent cx="5400040" cy="4050030"/>
            <wp:effectExtent l="0" t="0" r="0" b="7620"/>
            <wp:wrapSquare wrapText="bothSides"/>
            <wp:docPr id="15" name="Picture 15" descr="C:\Users\Mikko\Desktop\IMG-201612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ko\Desktop\IMG-20161213-WA0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anchor>
        </w:drawing>
      </w:r>
    </w:p>
    <w:p w:rsidR="00F8543B" w:rsidRDefault="00F8543B" w:rsidP="001D2656">
      <w:pPr>
        <w:spacing w:line="360" w:lineRule="auto"/>
      </w:pPr>
    </w:p>
    <w:p w:rsidR="00F8543B" w:rsidRDefault="00F8543B" w:rsidP="001D2656">
      <w:pPr>
        <w:spacing w:line="360" w:lineRule="auto"/>
      </w:pPr>
    </w:p>
    <w:p w:rsidR="00F8543B" w:rsidRDefault="00F8543B" w:rsidP="001D2656">
      <w:pPr>
        <w:spacing w:line="360" w:lineRule="auto"/>
      </w:pPr>
    </w:p>
    <w:p w:rsidR="00F8543B" w:rsidRDefault="00F8543B" w:rsidP="001D2656">
      <w:pPr>
        <w:spacing w:line="360" w:lineRule="auto"/>
      </w:pPr>
    </w:p>
    <w:p w:rsidR="00F8543B" w:rsidRDefault="00F8543B" w:rsidP="001D2656">
      <w:pPr>
        <w:spacing w:line="360" w:lineRule="auto"/>
      </w:pPr>
    </w:p>
    <w:p w:rsidR="00F8543B" w:rsidRDefault="00F8543B" w:rsidP="001D2656">
      <w:pPr>
        <w:spacing w:line="360" w:lineRule="auto"/>
      </w:pPr>
    </w:p>
    <w:p w:rsidR="00F8543B" w:rsidRDefault="00F8543B" w:rsidP="001D2656">
      <w:pPr>
        <w:spacing w:line="360" w:lineRule="auto"/>
      </w:pPr>
    </w:p>
    <w:p w:rsidR="00B41701" w:rsidRDefault="00B41701" w:rsidP="001D2656">
      <w:pPr>
        <w:spacing w:line="360" w:lineRule="auto"/>
      </w:pPr>
    </w:p>
    <w:p w:rsidR="001D2656" w:rsidRPr="00F65871" w:rsidRDefault="001D2656" w:rsidP="001D2656">
      <w:pPr>
        <w:spacing w:line="360" w:lineRule="auto"/>
        <w:rPr>
          <w:b/>
        </w:rPr>
      </w:pPr>
      <w:r w:rsidRPr="00F65871">
        <w:rPr>
          <w:b/>
        </w:rPr>
        <w:lastRenderedPageBreak/>
        <w:t>Palaute ja yleisö</w:t>
      </w:r>
    </w:p>
    <w:p w:rsidR="001D2656" w:rsidRDefault="001D2656" w:rsidP="001D2656">
      <w:pPr>
        <w:spacing w:line="360" w:lineRule="auto"/>
      </w:pPr>
    </w:p>
    <w:p w:rsidR="001D2656" w:rsidRDefault="001D2656" w:rsidP="001D2656">
      <w:pPr>
        <w:spacing w:line="360" w:lineRule="auto"/>
      </w:pPr>
      <w:r>
        <w:t>Ryhmä keräsi suullista palautetta ja myös perinteistä palautetta paperilla, jota vastaan sai yllätyksenä muumitikkarin. Palaute oli positiivista ja Movie Night With Strangers – kaltaiselle tapahtumalle toivottiin ja</w:t>
      </w:r>
      <w:r w:rsidR="008D7515">
        <w:t>tkoa. Ikähaarukka oli 16 – 50+. Monet antoivat hyvän arvosanan tilan sisustukselle</w:t>
      </w:r>
      <w:r w:rsidR="002E313E">
        <w:t xml:space="preserve"> (4-5)</w:t>
      </w:r>
      <w:r w:rsidR="008D7515">
        <w:t xml:space="preserve"> ja kaikki kommentoivat pitäneensä tapahtumassa hauskaa. Elokuvasta itsestään kuulimme </w:t>
      </w:r>
      <w:r w:rsidR="002E313E">
        <w:t>melko</w:t>
      </w:r>
      <w:r w:rsidR="008D7515">
        <w:t xml:space="preserve"> positiivista palautetta. </w:t>
      </w:r>
      <w:r w:rsidR="00290C1D">
        <w:t xml:space="preserve">Emme kuulleet, että elokuvaruudun ylälaidassa näkynyt vesileima tai kuvan satunnainen ”nykiminen” olisi häirinnyt katsojia. </w:t>
      </w:r>
      <w:r w:rsidR="008D7515">
        <w:t xml:space="preserve">Suullisessa palautteessa kävi ilmi, että opastus itse näytöstilaan oli hieman epäselvä opastuskylttien pienen koon johdosta. Onneksi lennosta keksitty systeemi vieraiden saattamisesta monitoimikeskuksen aulasta itse tilaan sai erittäin hyvää palautetta. </w:t>
      </w:r>
    </w:p>
    <w:p w:rsidR="00CD4F28" w:rsidRDefault="00CD4F28" w:rsidP="001D2656">
      <w:pPr>
        <w:spacing w:line="360" w:lineRule="auto"/>
      </w:pPr>
    </w:p>
    <w:p w:rsidR="00CD4F28" w:rsidRDefault="00CD4F28" w:rsidP="001D2656">
      <w:pPr>
        <w:spacing w:line="360" w:lineRule="auto"/>
      </w:pPr>
      <w:r>
        <w:t>Kuten huomasimme itsekin tapahtumassa, ryhmän olisi pitänyt esitellä itsensä ja hankkeen avajaispuheessa</w:t>
      </w:r>
      <w:r w:rsidR="00D46AAB">
        <w:t xml:space="preserve"> eikä vasta elokuvan jälkeen. Tämän lisäksi olisi ollut fiksumpaa ilmoittaa vieraille jo ennen elokuvan näytöstä, että heillä on mahdollisuus elokuvan jälkeen käydä pienellä happihyppelyllä, mutta toivoisimme tämän jälkeen heidän vielä palaavan tilaan keskustelemaan tapahtumasta ja napostelemaan iltapalaa. </w:t>
      </w:r>
      <w:r w:rsidR="00955407">
        <w:t>Syy vieraiden pikaiseen lähtöön piili mahdollisesti ainakin osittain liian hätäisessä viestinnässä.</w:t>
      </w:r>
    </w:p>
    <w:p w:rsidR="001D2656" w:rsidRDefault="001D2656" w:rsidP="001D2656">
      <w:pPr>
        <w:spacing w:line="360" w:lineRule="auto"/>
      </w:pPr>
    </w:p>
    <w:p w:rsidR="00DB5404" w:rsidRDefault="001D2656" w:rsidP="001D2656">
      <w:pPr>
        <w:spacing w:line="360" w:lineRule="auto"/>
      </w:pPr>
      <w:r>
        <w:t>Alla malli palautelapusta.</w:t>
      </w:r>
    </w:p>
    <w:p w:rsidR="001D2656" w:rsidRDefault="001D2656" w:rsidP="001D2656">
      <w:pPr>
        <w:spacing w:line="360" w:lineRule="auto"/>
      </w:pPr>
      <w:r>
        <w:object w:dxaOrig="8925" w:dyaOrig="6300">
          <v:shape id="_x0000_i1026" type="#_x0000_t75" style="width:447pt;height:315pt" o:ole="">
            <v:imagedata r:id="rId32" o:title=""/>
          </v:shape>
          <o:OLEObject Type="Embed" ProgID="AcroExch.Document.DC" ShapeID="_x0000_i1026" DrawAspect="Content" ObjectID="_1543148472" r:id="rId33"/>
        </w:object>
      </w:r>
    </w:p>
    <w:p w:rsidR="001D2656" w:rsidRDefault="001D2656" w:rsidP="001D2656"/>
    <w:p w:rsidR="00032562" w:rsidRDefault="00032562" w:rsidP="00032562"/>
    <w:p w:rsidR="001D2656" w:rsidRDefault="001D2656" w:rsidP="00032562"/>
    <w:p w:rsidR="001D2656" w:rsidRDefault="001D2656" w:rsidP="00032562"/>
    <w:p w:rsidR="001D2656" w:rsidRDefault="001D2656" w:rsidP="00032562"/>
    <w:p w:rsidR="001D2656" w:rsidRDefault="001D2656" w:rsidP="00032562"/>
    <w:p w:rsidR="001D2656" w:rsidRPr="00032562" w:rsidRDefault="001D2656" w:rsidP="00032562"/>
    <w:sectPr w:rsidR="001D2656" w:rsidRPr="00032562" w:rsidSect="00B94174">
      <w:headerReference w:type="default" r:id="rId34"/>
      <w:headerReference w:type="first" r:id="rId35"/>
      <w:footerReference w:type="first" r:id="rId36"/>
      <w:pgSz w:w="11906" w:h="16838"/>
      <w:pgMar w:top="1134" w:right="1134" w:bottom="1134"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6BF" w:rsidRDefault="006446BF">
      <w:r>
        <w:separator/>
      </w:r>
    </w:p>
  </w:endnote>
  <w:endnote w:type="continuationSeparator" w:id="0">
    <w:p w:rsidR="006446BF" w:rsidRDefault="00644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D2D" w:rsidRPr="00AE5DDF" w:rsidRDefault="00567D2D" w:rsidP="00567D2D">
    <w:pPr>
      <w:rPr>
        <w:color w:val="567999"/>
        <w:sz w:val="14"/>
        <w:szCs w:val="14"/>
      </w:rPr>
    </w:pPr>
  </w:p>
  <w:tbl>
    <w:tblPr>
      <w:tblW w:w="0" w:type="auto"/>
      <w:tblLook w:val="01E0" w:firstRow="1" w:lastRow="1" w:firstColumn="1" w:lastColumn="1" w:noHBand="0" w:noVBand="0"/>
    </w:tblPr>
    <w:tblGrid>
      <w:gridCol w:w="2889"/>
      <w:gridCol w:w="2373"/>
      <w:gridCol w:w="3983"/>
      <w:gridCol w:w="393"/>
    </w:tblGrid>
    <w:tr w:rsidR="00567D2D" w:rsidRPr="00F112F0" w:rsidTr="00822AF5">
      <w:tc>
        <w:tcPr>
          <w:tcW w:w="2955" w:type="dxa"/>
          <w:shd w:val="clear" w:color="auto" w:fill="auto"/>
          <w:vAlign w:val="bottom"/>
        </w:tcPr>
        <w:p w:rsidR="00567D2D" w:rsidRPr="00F112F0" w:rsidRDefault="00567D2D" w:rsidP="0032184E">
          <w:pPr>
            <w:pStyle w:val="Footer"/>
            <w:rPr>
              <w:color w:val="567999"/>
              <w:sz w:val="8"/>
              <w:szCs w:val="8"/>
            </w:rPr>
          </w:pPr>
        </w:p>
      </w:tc>
      <w:tc>
        <w:tcPr>
          <w:tcW w:w="2426" w:type="dxa"/>
          <w:shd w:val="clear" w:color="auto" w:fill="auto"/>
          <w:vAlign w:val="bottom"/>
        </w:tcPr>
        <w:p w:rsidR="00567D2D" w:rsidRPr="00F112F0" w:rsidRDefault="00567D2D" w:rsidP="0032184E">
          <w:pPr>
            <w:pStyle w:val="Footer"/>
            <w:rPr>
              <w:color w:val="567999"/>
              <w:sz w:val="8"/>
              <w:szCs w:val="8"/>
            </w:rPr>
          </w:pPr>
        </w:p>
      </w:tc>
      <w:tc>
        <w:tcPr>
          <w:tcW w:w="4076" w:type="dxa"/>
          <w:shd w:val="clear" w:color="auto" w:fill="auto"/>
          <w:vAlign w:val="bottom"/>
        </w:tcPr>
        <w:p w:rsidR="00567D2D" w:rsidRPr="00F112F0" w:rsidRDefault="00567D2D" w:rsidP="0032184E">
          <w:pPr>
            <w:pStyle w:val="Footer"/>
            <w:rPr>
              <w:color w:val="567999"/>
              <w:sz w:val="8"/>
              <w:szCs w:val="8"/>
            </w:rPr>
          </w:pPr>
        </w:p>
      </w:tc>
      <w:tc>
        <w:tcPr>
          <w:tcW w:w="397" w:type="dxa"/>
          <w:shd w:val="clear" w:color="auto" w:fill="auto"/>
          <w:vAlign w:val="bottom"/>
        </w:tcPr>
        <w:p w:rsidR="00567D2D" w:rsidRPr="00F112F0" w:rsidRDefault="00567D2D" w:rsidP="0032184E">
          <w:pPr>
            <w:pStyle w:val="Footer"/>
            <w:rPr>
              <w:color w:val="567999"/>
              <w:sz w:val="8"/>
              <w:szCs w:val="8"/>
            </w:rPr>
          </w:pPr>
        </w:p>
      </w:tc>
    </w:tr>
  </w:tbl>
  <w:p w:rsidR="00567D2D" w:rsidRDefault="00567D2D" w:rsidP="00567D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D2D" w:rsidRDefault="00567D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6BF" w:rsidRDefault="006446BF">
      <w:r>
        <w:separator/>
      </w:r>
    </w:p>
  </w:footnote>
  <w:footnote w:type="continuationSeparator" w:id="0">
    <w:p w:rsidR="006446BF" w:rsidRDefault="00644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FF3" w:rsidRDefault="00BE367C" w:rsidP="00B32302">
    <w:pPr>
      <w:pStyle w:val="Header"/>
      <w:framePr w:wrap="around" w:vAnchor="text" w:hAnchor="margin" w:xAlign="right" w:y="1"/>
      <w:rPr>
        <w:rStyle w:val="PageNumber"/>
      </w:rPr>
    </w:pPr>
    <w:r>
      <w:rPr>
        <w:rStyle w:val="PageNumber"/>
      </w:rPr>
      <w:fldChar w:fldCharType="begin"/>
    </w:r>
    <w:r w:rsidR="00413FF3">
      <w:rPr>
        <w:rStyle w:val="PageNumber"/>
      </w:rPr>
      <w:instrText xml:space="preserve">PAGE  </w:instrText>
    </w:r>
    <w:r>
      <w:rPr>
        <w:rStyle w:val="PageNumber"/>
      </w:rPr>
      <w:fldChar w:fldCharType="end"/>
    </w:r>
  </w:p>
  <w:p w:rsidR="00413FF3" w:rsidRDefault="00413FF3" w:rsidP="00F9206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FF3" w:rsidRDefault="00413FF3" w:rsidP="00B32302">
    <w:pPr>
      <w:pStyle w:val="Header"/>
      <w:framePr w:wrap="around" w:vAnchor="text" w:hAnchor="margin" w:xAlign="right" w:y="1"/>
      <w:ind w:right="360"/>
      <w:rPr>
        <w:rStyle w:val="PageNumber"/>
      </w:rPr>
    </w:pPr>
  </w:p>
  <w:p w:rsidR="00666444" w:rsidRDefault="00666444" w:rsidP="003740E7">
    <w:pPr>
      <w:pStyle w:val="Header"/>
      <w:ind w:right="360"/>
      <w:jc w:val="center"/>
      <w:rPr>
        <w:caps/>
        <w:color w:val="567999"/>
        <w:sz w:val="40"/>
        <w:szCs w:val="40"/>
      </w:rPr>
    </w:pPr>
  </w:p>
  <w:p w:rsidR="00822AF5" w:rsidRDefault="00F90D5D" w:rsidP="00822AF5">
    <w:pPr>
      <w:pStyle w:val="Header"/>
      <w:ind w:right="360"/>
      <w:jc w:val="center"/>
      <w:rPr>
        <w:b/>
        <w:caps/>
        <w:color w:val="365F91"/>
        <w:sz w:val="40"/>
        <w:szCs w:val="40"/>
      </w:rPr>
    </w:pPr>
    <w:r>
      <w:rPr>
        <w:b/>
        <w:caps/>
        <w:noProof/>
        <w:color w:val="365F91"/>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left:0;text-align:left;margin-left:-58.4pt;margin-top:-127.95pt;width:595.65pt;height:841.85pt;z-index:-251658752;mso-wrap-edited:f;mso-position-horizontal-relative:margin;mso-position-vertical-relative:margin" wrapcoords="17573 904 2938 904 1849 924 1877 1212 1469 1347 1332 1424 1251 1886 1795 2117 1931 2136 1931 2252 8460 2425 12269 2444 12269 2579 13221 2733 14091 2752 14227 3060 14336 3368 14608 3657 14635 3773 14989 3965 15152 3985 15152 4100 16349 4273 17111 4350 18036 4581 18226 4601 18553 5217 18770 5525 10827 5813 10800 20002 2448 20175 2448 20233 10800 20310 10337 20464 10201 20541 10255 20637 12405 20637 12377 20483 12241 20444 10800 20310 20158 20233 20158 20175 10800 20002 10800 5833 12187 5813 19015 5582 19015 5525 19151 5236 19178 5197 19287 4889 19314 4697 19423 4293 19396 3985 19886 3965 20348 3831 20348 3677 20239 3445 20185 3272 19913 3234 17927 3060 17900 2926 17356 2829 16104 2752 18308 2733 19070 2656 19151 2425 19178 2252 19206 1828 19124 1386 18988 1212 18961 1135 18525 943 18308 904 17573 904">
          <v:imagedata r:id="rId1" o:title="word-pohja"/>
          <w10:wrap anchorx="margin" anchory="margin"/>
        </v:shape>
      </w:pict>
    </w:r>
  </w:p>
  <w:p w:rsidR="00822AF5" w:rsidRDefault="00822AF5" w:rsidP="00822AF5">
    <w:pPr>
      <w:pStyle w:val="Header"/>
      <w:ind w:right="360"/>
      <w:jc w:val="center"/>
      <w:rPr>
        <w:b/>
        <w:caps/>
        <w:color w:val="365F91"/>
        <w:sz w:val="40"/>
        <w:szCs w:val="40"/>
      </w:rPr>
    </w:pPr>
  </w:p>
  <w:p w:rsidR="00822AF5" w:rsidRDefault="00822AF5" w:rsidP="00822AF5">
    <w:pPr>
      <w:pStyle w:val="Header"/>
      <w:ind w:right="360"/>
      <w:jc w:val="center"/>
      <w:rPr>
        <w:b/>
        <w:caps/>
        <w:color w:val="365F91"/>
        <w:sz w:val="40"/>
        <w:szCs w:val="40"/>
      </w:rPr>
    </w:pPr>
  </w:p>
  <w:p w:rsidR="00822AF5" w:rsidRDefault="00822AF5" w:rsidP="00822AF5">
    <w:pPr>
      <w:pStyle w:val="Header"/>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FF3" w:rsidRDefault="00BE367C" w:rsidP="00006513">
    <w:pPr>
      <w:pStyle w:val="Header"/>
      <w:framePr w:wrap="around" w:vAnchor="text" w:hAnchor="margin" w:xAlign="right" w:y="1"/>
      <w:rPr>
        <w:rStyle w:val="PageNumber"/>
      </w:rPr>
    </w:pPr>
    <w:r>
      <w:rPr>
        <w:rStyle w:val="PageNumber"/>
      </w:rPr>
      <w:fldChar w:fldCharType="begin"/>
    </w:r>
    <w:r w:rsidR="00413FF3">
      <w:rPr>
        <w:rStyle w:val="PageNumber"/>
      </w:rPr>
      <w:instrText xml:space="preserve">PAGE  </w:instrText>
    </w:r>
    <w:r>
      <w:rPr>
        <w:rStyle w:val="PageNumber"/>
      </w:rPr>
      <w:fldChar w:fldCharType="separate"/>
    </w:r>
    <w:r w:rsidR="00413FF3">
      <w:rPr>
        <w:rStyle w:val="PageNumber"/>
        <w:noProof/>
      </w:rPr>
      <w:t>4</w:t>
    </w:r>
    <w:r>
      <w:rPr>
        <w:rStyle w:val="PageNumber"/>
      </w:rPr>
      <w:fldChar w:fldCharType="end"/>
    </w:r>
  </w:p>
  <w:p w:rsidR="00413FF3" w:rsidRDefault="00413FF3" w:rsidP="004069F3">
    <w:pPr>
      <w:pStyle w:val="Header"/>
      <w:ind w:right="36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FF3" w:rsidRDefault="00BE367C" w:rsidP="00B32302">
    <w:pPr>
      <w:pStyle w:val="Header"/>
      <w:framePr w:wrap="around" w:vAnchor="text" w:hAnchor="margin" w:xAlign="right" w:y="1"/>
      <w:jc w:val="right"/>
      <w:rPr>
        <w:rStyle w:val="PageNumber"/>
      </w:rPr>
    </w:pPr>
    <w:r>
      <w:rPr>
        <w:rStyle w:val="PageNumber"/>
      </w:rPr>
      <w:fldChar w:fldCharType="begin"/>
    </w:r>
    <w:r w:rsidR="00413FF3">
      <w:rPr>
        <w:rStyle w:val="PageNumber"/>
      </w:rPr>
      <w:instrText xml:space="preserve">PAGE  </w:instrText>
    </w:r>
    <w:r>
      <w:rPr>
        <w:rStyle w:val="PageNumber"/>
      </w:rPr>
      <w:fldChar w:fldCharType="separate"/>
    </w:r>
    <w:r w:rsidR="00F90D5D">
      <w:rPr>
        <w:rStyle w:val="PageNumber"/>
        <w:noProof/>
      </w:rPr>
      <w:t>23</w:t>
    </w:r>
    <w:r>
      <w:rPr>
        <w:rStyle w:val="PageNumber"/>
      </w:rPr>
      <w:fldChar w:fldCharType="end"/>
    </w:r>
  </w:p>
  <w:p w:rsidR="00413FF3" w:rsidRDefault="00413FF3" w:rsidP="00B32302">
    <w:pPr>
      <w:pStyle w:val="Header"/>
      <w:framePr w:wrap="around" w:vAnchor="text" w:hAnchor="margin" w:xAlign="right" w:y="1"/>
      <w:ind w:right="360"/>
      <w:rPr>
        <w:rStyle w:val="PageNumber"/>
      </w:rPr>
    </w:pPr>
  </w:p>
  <w:p w:rsidR="00413FF3" w:rsidRDefault="00413FF3" w:rsidP="00F92061">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889" w:rsidRDefault="00BB5889">
    <w:pPr>
      <w:pStyle w:val="Header"/>
      <w:jc w:val="right"/>
    </w:pPr>
  </w:p>
  <w:p w:rsidR="00BB5889" w:rsidRDefault="00BB5889" w:rsidP="004069F3">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189B"/>
    <w:multiLevelType w:val="multilevel"/>
    <w:tmpl w:val="F6F82DEC"/>
    <w:lvl w:ilvl="0">
      <w:start w:val="1"/>
      <w:numFmt w:val="decimal"/>
      <w:lvlText w:val="%1."/>
      <w:lvlJc w:val="left"/>
      <w:pPr>
        <w:tabs>
          <w:tab w:val="num" w:pos="360"/>
        </w:tabs>
        <w:ind w:left="360" w:hanging="360"/>
      </w:pPr>
      <w:rPr>
        <w:rFonts w:ascii="Arial" w:hAnsi="Aria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2B14547C"/>
    <w:multiLevelType w:val="hybridMultilevel"/>
    <w:tmpl w:val="238C3CE0"/>
    <w:lvl w:ilvl="0" w:tplc="FDB4A11C">
      <w:start w:val="3"/>
      <w:numFmt w:val="bullet"/>
      <w:lvlText w:val="-"/>
      <w:lvlJc w:val="left"/>
      <w:pPr>
        <w:ind w:left="1660" w:hanging="360"/>
      </w:pPr>
      <w:rPr>
        <w:rFonts w:ascii="Arial" w:eastAsiaTheme="minorHAnsi" w:hAnsi="Arial" w:cs="Arial" w:hint="default"/>
      </w:rPr>
    </w:lvl>
    <w:lvl w:ilvl="1" w:tplc="040B0003" w:tentative="1">
      <w:start w:val="1"/>
      <w:numFmt w:val="bullet"/>
      <w:lvlText w:val="o"/>
      <w:lvlJc w:val="left"/>
      <w:pPr>
        <w:ind w:left="2380" w:hanging="360"/>
      </w:pPr>
      <w:rPr>
        <w:rFonts w:ascii="Courier New" w:hAnsi="Courier New" w:cs="Courier New" w:hint="default"/>
      </w:rPr>
    </w:lvl>
    <w:lvl w:ilvl="2" w:tplc="040B0005" w:tentative="1">
      <w:start w:val="1"/>
      <w:numFmt w:val="bullet"/>
      <w:lvlText w:val=""/>
      <w:lvlJc w:val="left"/>
      <w:pPr>
        <w:ind w:left="3100" w:hanging="360"/>
      </w:pPr>
      <w:rPr>
        <w:rFonts w:ascii="Wingdings" w:hAnsi="Wingdings" w:hint="default"/>
      </w:rPr>
    </w:lvl>
    <w:lvl w:ilvl="3" w:tplc="040B0001" w:tentative="1">
      <w:start w:val="1"/>
      <w:numFmt w:val="bullet"/>
      <w:lvlText w:val=""/>
      <w:lvlJc w:val="left"/>
      <w:pPr>
        <w:ind w:left="3820" w:hanging="360"/>
      </w:pPr>
      <w:rPr>
        <w:rFonts w:ascii="Symbol" w:hAnsi="Symbol" w:hint="default"/>
      </w:rPr>
    </w:lvl>
    <w:lvl w:ilvl="4" w:tplc="040B0003" w:tentative="1">
      <w:start w:val="1"/>
      <w:numFmt w:val="bullet"/>
      <w:lvlText w:val="o"/>
      <w:lvlJc w:val="left"/>
      <w:pPr>
        <w:ind w:left="4540" w:hanging="360"/>
      </w:pPr>
      <w:rPr>
        <w:rFonts w:ascii="Courier New" w:hAnsi="Courier New" w:cs="Courier New" w:hint="default"/>
      </w:rPr>
    </w:lvl>
    <w:lvl w:ilvl="5" w:tplc="040B0005" w:tentative="1">
      <w:start w:val="1"/>
      <w:numFmt w:val="bullet"/>
      <w:lvlText w:val=""/>
      <w:lvlJc w:val="left"/>
      <w:pPr>
        <w:ind w:left="5260" w:hanging="360"/>
      </w:pPr>
      <w:rPr>
        <w:rFonts w:ascii="Wingdings" w:hAnsi="Wingdings" w:hint="default"/>
      </w:rPr>
    </w:lvl>
    <w:lvl w:ilvl="6" w:tplc="040B0001" w:tentative="1">
      <w:start w:val="1"/>
      <w:numFmt w:val="bullet"/>
      <w:lvlText w:val=""/>
      <w:lvlJc w:val="left"/>
      <w:pPr>
        <w:ind w:left="5980" w:hanging="360"/>
      </w:pPr>
      <w:rPr>
        <w:rFonts w:ascii="Symbol" w:hAnsi="Symbol" w:hint="default"/>
      </w:rPr>
    </w:lvl>
    <w:lvl w:ilvl="7" w:tplc="040B0003" w:tentative="1">
      <w:start w:val="1"/>
      <w:numFmt w:val="bullet"/>
      <w:lvlText w:val="o"/>
      <w:lvlJc w:val="left"/>
      <w:pPr>
        <w:ind w:left="6700" w:hanging="360"/>
      </w:pPr>
      <w:rPr>
        <w:rFonts w:ascii="Courier New" w:hAnsi="Courier New" w:cs="Courier New" w:hint="default"/>
      </w:rPr>
    </w:lvl>
    <w:lvl w:ilvl="8" w:tplc="040B0005" w:tentative="1">
      <w:start w:val="1"/>
      <w:numFmt w:val="bullet"/>
      <w:lvlText w:val=""/>
      <w:lvlJc w:val="left"/>
      <w:pPr>
        <w:ind w:left="7420" w:hanging="360"/>
      </w:pPr>
      <w:rPr>
        <w:rFonts w:ascii="Wingdings" w:hAnsi="Wingdings" w:hint="default"/>
      </w:rPr>
    </w:lvl>
  </w:abstractNum>
  <w:abstractNum w:abstractNumId="2" w15:restartNumberingAfterBreak="0">
    <w:nsid w:val="36866DFA"/>
    <w:multiLevelType w:val="hybridMultilevel"/>
    <w:tmpl w:val="AD985116"/>
    <w:lvl w:ilvl="0" w:tplc="E15C0896">
      <w:numFmt w:val="bullet"/>
      <w:lvlText w:val="-"/>
      <w:lvlJc w:val="left"/>
      <w:pPr>
        <w:ind w:left="1664" w:hanging="360"/>
      </w:pPr>
      <w:rPr>
        <w:rFonts w:ascii="Arial" w:eastAsiaTheme="minorHAnsi" w:hAnsi="Arial" w:cs="Aria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547B4700"/>
    <w:multiLevelType w:val="hybridMultilevel"/>
    <w:tmpl w:val="C4A2F8BE"/>
    <w:lvl w:ilvl="0" w:tplc="8780BB66">
      <w:numFmt w:val="bullet"/>
      <w:lvlText w:val="-"/>
      <w:lvlJc w:val="left"/>
      <w:pPr>
        <w:ind w:left="2970" w:hanging="360"/>
      </w:pPr>
      <w:rPr>
        <w:rFonts w:ascii="Arial" w:eastAsia="Times New Roman" w:hAnsi="Arial" w:cs="Arial" w:hint="default"/>
      </w:rPr>
    </w:lvl>
    <w:lvl w:ilvl="1" w:tplc="040B0003" w:tentative="1">
      <w:start w:val="1"/>
      <w:numFmt w:val="bullet"/>
      <w:lvlText w:val="o"/>
      <w:lvlJc w:val="left"/>
      <w:pPr>
        <w:ind w:left="3690" w:hanging="360"/>
      </w:pPr>
      <w:rPr>
        <w:rFonts w:ascii="Courier New" w:hAnsi="Courier New" w:cs="Courier New" w:hint="default"/>
      </w:rPr>
    </w:lvl>
    <w:lvl w:ilvl="2" w:tplc="040B0005" w:tentative="1">
      <w:start w:val="1"/>
      <w:numFmt w:val="bullet"/>
      <w:lvlText w:val=""/>
      <w:lvlJc w:val="left"/>
      <w:pPr>
        <w:ind w:left="4410" w:hanging="360"/>
      </w:pPr>
      <w:rPr>
        <w:rFonts w:ascii="Wingdings" w:hAnsi="Wingdings" w:hint="default"/>
      </w:rPr>
    </w:lvl>
    <w:lvl w:ilvl="3" w:tplc="040B0001" w:tentative="1">
      <w:start w:val="1"/>
      <w:numFmt w:val="bullet"/>
      <w:lvlText w:val=""/>
      <w:lvlJc w:val="left"/>
      <w:pPr>
        <w:ind w:left="5130" w:hanging="360"/>
      </w:pPr>
      <w:rPr>
        <w:rFonts w:ascii="Symbol" w:hAnsi="Symbol" w:hint="default"/>
      </w:rPr>
    </w:lvl>
    <w:lvl w:ilvl="4" w:tplc="040B0003" w:tentative="1">
      <w:start w:val="1"/>
      <w:numFmt w:val="bullet"/>
      <w:lvlText w:val="o"/>
      <w:lvlJc w:val="left"/>
      <w:pPr>
        <w:ind w:left="5850" w:hanging="360"/>
      </w:pPr>
      <w:rPr>
        <w:rFonts w:ascii="Courier New" w:hAnsi="Courier New" w:cs="Courier New" w:hint="default"/>
      </w:rPr>
    </w:lvl>
    <w:lvl w:ilvl="5" w:tplc="040B0005" w:tentative="1">
      <w:start w:val="1"/>
      <w:numFmt w:val="bullet"/>
      <w:lvlText w:val=""/>
      <w:lvlJc w:val="left"/>
      <w:pPr>
        <w:ind w:left="6570" w:hanging="360"/>
      </w:pPr>
      <w:rPr>
        <w:rFonts w:ascii="Wingdings" w:hAnsi="Wingdings" w:hint="default"/>
      </w:rPr>
    </w:lvl>
    <w:lvl w:ilvl="6" w:tplc="040B0001" w:tentative="1">
      <w:start w:val="1"/>
      <w:numFmt w:val="bullet"/>
      <w:lvlText w:val=""/>
      <w:lvlJc w:val="left"/>
      <w:pPr>
        <w:ind w:left="7290" w:hanging="360"/>
      </w:pPr>
      <w:rPr>
        <w:rFonts w:ascii="Symbol" w:hAnsi="Symbol" w:hint="default"/>
      </w:rPr>
    </w:lvl>
    <w:lvl w:ilvl="7" w:tplc="040B0003" w:tentative="1">
      <w:start w:val="1"/>
      <w:numFmt w:val="bullet"/>
      <w:lvlText w:val="o"/>
      <w:lvlJc w:val="left"/>
      <w:pPr>
        <w:ind w:left="8010" w:hanging="360"/>
      </w:pPr>
      <w:rPr>
        <w:rFonts w:ascii="Courier New" w:hAnsi="Courier New" w:cs="Courier New" w:hint="default"/>
      </w:rPr>
    </w:lvl>
    <w:lvl w:ilvl="8" w:tplc="040B0005" w:tentative="1">
      <w:start w:val="1"/>
      <w:numFmt w:val="bullet"/>
      <w:lvlText w:val=""/>
      <w:lvlJc w:val="left"/>
      <w:pPr>
        <w:ind w:left="8730" w:hanging="360"/>
      </w:pPr>
      <w:rPr>
        <w:rFonts w:ascii="Wingdings" w:hAnsi="Wingdings" w:hint="default"/>
      </w:rPr>
    </w:lvl>
  </w:abstractNum>
  <w:abstractNum w:abstractNumId="4" w15:restartNumberingAfterBreak="0">
    <w:nsid w:val="5BCE4A97"/>
    <w:multiLevelType w:val="hybridMultilevel"/>
    <w:tmpl w:val="3D647B9C"/>
    <w:lvl w:ilvl="0" w:tplc="FBBE3F1A">
      <w:numFmt w:val="bullet"/>
      <w:lvlText w:val="-"/>
      <w:lvlJc w:val="left"/>
      <w:pPr>
        <w:ind w:left="1664" w:hanging="360"/>
      </w:pPr>
      <w:rPr>
        <w:rFonts w:ascii="Arial" w:eastAsia="Times New Roman" w:hAnsi="Arial" w:cs="Aria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 w15:restartNumberingAfterBreak="0">
    <w:nsid w:val="5C987F4D"/>
    <w:multiLevelType w:val="hybridMultilevel"/>
    <w:tmpl w:val="D418518A"/>
    <w:lvl w:ilvl="0" w:tplc="9BEAD82E">
      <w:start w:val="3"/>
      <w:numFmt w:val="bullet"/>
      <w:lvlText w:val="-"/>
      <w:lvlJc w:val="left"/>
      <w:pPr>
        <w:ind w:left="1660" w:hanging="360"/>
      </w:pPr>
      <w:rPr>
        <w:rFonts w:ascii="Arial" w:eastAsiaTheme="minorHAnsi" w:hAnsi="Arial" w:cs="Arial" w:hint="default"/>
      </w:rPr>
    </w:lvl>
    <w:lvl w:ilvl="1" w:tplc="040B0003">
      <w:start w:val="1"/>
      <w:numFmt w:val="bullet"/>
      <w:lvlText w:val="o"/>
      <w:lvlJc w:val="left"/>
      <w:pPr>
        <w:ind w:left="2380" w:hanging="360"/>
      </w:pPr>
      <w:rPr>
        <w:rFonts w:ascii="Courier New" w:hAnsi="Courier New" w:cs="Courier New" w:hint="default"/>
      </w:rPr>
    </w:lvl>
    <w:lvl w:ilvl="2" w:tplc="040B0005" w:tentative="1">
      <w:start w:val="1"/>
      <w:numFmt w:val="bullet"/>
      <w:lvlText w:val=""/>
      <w:lvlJc w:val="left"/>
      <w:pPr>
        <w:ind w:left="3100" w:hanging="360"/>
      </w:pPr>
      <w:rPr>
        <w:rFonts w:ascii="Wingdings" w:hAnsi="Wingdings" w:hint="default"/>
      </w:rPr>
    </w:lvl>
    <w:lvl w:ilvl="3" w:tplc="040B0001" w:tentative="1">
      <w:start w:val="1"/>
      <w:numFmt w:val="bullet"/>
      <w:lvlText w:val=""/>
      <w:lvlJc w:val="left"/>
      <w:pPr>
        <w:ind w:left="3820" w:hanging="360"/>
      </w:pPr>
      <w:rPr>
        <w:rFonts w:ascii="Symbol" w:hAnsi="Symbol" w:hint="default"/>
      </w:rPr>
    </w:lvl>
    <w:lvl w:ilvl="4" w:tplc="040B0003" w:tentative="1">
      <w:start w:val="1"/>
      <w:numFmt w:val="bullet"/>
      <w:lvlText w:val="o"/>
      <w:lvlJc w:val="left"/>
      <w:pPr>
        <w:ind w:left="4540" w:hanging="360"/>
      </w:pPr>
      <w:rPr>
        <w:rFonts w:ascii="Courier New" w:hAnsi="Courier New" w:cs="Courier New" w:hint="default"/>
      </w:rPr>
    </w:lvl>
    <w:lvl w:ilvl="5" w:tplc="040B0005" w:tentative="1">
      <w:start w:val="1"/>
      <w:numFmt w:val="bullet"/>
      <w:lvlText w:val=""/>
      <w:lvlJc w:val="left"/>
      <w:pPr>
        <w:ind w:left="5260" w:hanging="360"/>
      </w:pPr>
      <w:rPr>
        <w:rFonts w:ascii="Wingdings" w:hAnsi="Wingdings" w:hint="default"/>
      </w:rPr>
    </w:lvl>
    <w:lvl w:ilvl="6" w:tplc="040B0001" w:tentative="1">
      <w:start w:val="1"/>
      <w:numFmt w:val="bullet"/>
      <w:lvlText w:val=""/>
      <w:lvlJc w:val="left"/>
      <w:pPr>
        <w:ind w:left="5980" w:hanging="360"/>
      </w:pPr>
      <w:rPr>
        <w:rFonts w:ascii="Symbol" w:hAnsi="Symbol" w:hint="default"/>
      </w:rPr>
    </w:lvl>
    <w:lvl w:ilvl="7" w:tplc="040B0003" w:tentative="1">
      <w:start w:val="1"/>
      <w:numFmt w:val="bullet"/>
      <w:lvlText w:val="o"/>
      <w:lvlJc w:val="left"/>
      <w:pPr>
        <w:ind w:left="6700" w:hanging="360"/>
      </w:pPr>
      <w:rPr>
        <w:rFonts w:ascii="Courier New" w:hAnsi="Courier New" w:cs="Courier New" w:hint="default"/>
      </w:rPr>
    </w:lvl>
    <w:lvl w:ilvl="8" w:tplc="040B0005" w:tentative="1">
      <w:start w:val="1"/>
      <w:numFmt w:val="bullet"/>
      <w:lvlText w:val=""/>
      <w:lvlJc w:val="left"/>
      <w:pPr>
        <w:ind w:left="7420" w:hanging="360"/>
      </w:pPr>
      <w:rPr>
        <w:rFonts w:ascii="Wingdings" w:hAnsi="Wingdings" w:hint="default"/>
      </w:rPr>
    </w:lvl>
  </w:abstractNum>
  <w:abstractNum w:abstractNumId="6" w15:restartNumberingAfterBreak="0">
    <w:nsid w:val="7BE85145"/>
    <w:multiLevelType w:val="hybridMultilevel"/>
    <w:tmpl w:val="17C438A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5"/>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AF5"/>
    <w:rsid w:val="00006513"/>
    <w:rsid w:val="00006B38"/>
    <w:rsid w:val="000154E6"/>
    <w:rsid w:val="000158F0"/>
    <w:rsid w:val="00023950"/>
    <w:rsid w:val="00031297"/>
    <w:rsid w:val="00032562"/>
    <w:rsid w:val="000339E7"/>
    <w:rsid w:val="00034430"/>
    <w:rsid w:val="00035B7B"/>
    <w:rsid w:val="00040F48"/>
    <w:rsid w:val="00043362"/>
    <w:rsid w:val="00060A2E"/>
    <w:rsid w:val="00063448"/>
    <w:rsid w:val="00067C0D"/>
    <w:rsid w:val="00073419"/>
    <w:rsid w:val="000740A3"/>
    <w:rsid w:val="00074D19"/>
    <w:rsid w:val="000759C6"/>
    <w:rsid w:val="00077503"/>
    <w:rsid w:val="00082A50"/>
    <w:rsid w:val="00083CFF"/>
    <w:rsid w:val="00090DD4"/>
    <w:rsid w:val="000929FB"/>
    <w:rsid w:val="000A422E"/>
    <w:rsid w:val="000A7546"/>
    <w:rsid w:val="000B1805"/>
    <w:rsid w:val="000C4C49"/>
    <w:rsid w:val="000C7558"/>
    <w:rsid w:val="000D6F99"/>
    <w:rsid w:val="000E71FF"/>
    <w:rsid w:val="00101127"/>
    <w:rsid w:val="00122A01"/>
    <w:rsid w:val="00122D2E"/>
    <w:rsid w:val="00124899"/>
    <w:rsid w:val="00132FAE"/>
    <w:rsid w:val="00134502"/>
    <w:rsid w:val="00143A3D"/>
    <w:rsid w:val="00144D8A"/>
    <w:rsid w:val="001515CA"/>
    <w:rsid w:val="001527CE"/>
    <w:rsid w:val="00152B6E"/>
    <w:rsid w:val="00157427"/>
    <w:rsid w:val="00182E4E"/>
    <w:rsid w:val="001915F1"/>
    <w:rsid w:val="00191ECD"/>
    <w:rsid w:val="00192686"/>
    <w:rsid w:val="00193EC6"/>
    <w:rsid w:val="001978C6"/>
    <w:rsid w:val="001B3CBB"/>
    <w:rsid w:val="001B6230"/>
    <w:rsid w:val="001C261B"/>
    <w:rsid w:val="001C2A24"/>
    <w:rsid w:val="001D2656"/>
    <w:rsid w:val="001D52B3"/>
    <w:rsid w:val="001D64AB"/>
    <w:rsid w:val="001E0131"/>
    <w:rsid w:val="001F58BD"/>
    <w:rsid w:val="00200E29"/>
    <w:rsid w:val="00202E35"/>
    <w:rsid w:val="002036FE"/>
    <w:rsid w:val="00205569"/>
    <w:rsid w:val="0022457E"/>
    <w:rsid w:val="00240592"/>
    <w:rsid w:val="00240C7D"/>
    <w:rsid w:val="00240EA3"/>
    <w:rsid w:val="002413B6"/>
    <w:rsid w:val="0025507F"/>
    <w:rsid w:val="00265D19"/>
    <w:rsid w:val="00267CA4"/>
    <w:rsid w:val="00273608"/>
    <w:rsid w:val="00277D58"/>
    <w:rsid w:val="00284DB0"/>
    <w:rsid w:val="0028518A"/>
    <w:rsid w:val="00290C1D"/>
    <w:rsid w:val="00296112"/>
    <w:rsid w:val="002A22DC"/>
    <w:rsid w:val="002A5F46"/>
    <w:rsid w:val="002A64F1"/>
    <w:rsid w:val="002C5196"/>
    <w:rsid w:val="002D356D"/>
    <w:rsid w:val="002E313E"/>
    <w:rsid w:val="002F13B3"/>
    <w:rsid w:val="002F4B02"/>
    <w:rsid w:val="0030278B"/>
    <w:rsid w:val="00305900"/>
    <w:rsid w:val="003127D1"/>
    <w:rsid w:val="00314295"/>
    <w:rsid w:val="00320141"/>
    <w:rsid w:val="0032184E"/>
    <w:rsid w:val="0033283A"/>
    <w:rsid w:val="00335A85"/>
    <w:rsid w:val="00342841"/>
    <w:rsid w:val="0035263C"/>
    <w:rsid w:val="00365DB8"/>
    <w:rsid w:val="003740E7"/>
    <w:rsid w:val="0039290C"/>
    <w:rsid w:val="003A4164"/>
    <w:rsid w:val="003A7FB5"/>
    <w:rsid w:val="003C0E60"/>
    <w:rsid w:val="003E0EAF"/>
    <w:rsid w:val="00400C33"/>
    <w:rsid w:val="004069F3"/>
    <w:rsid w:val="00412CA0"/>
    <w:rsid w:val="00413FF3"/>
    <w:rsid w:val="004140FC"/>
    <w:rsid w:val="004222ED"/>
    <w:rsid w:val="00424357"/>
    <w:rsid w:val="00435B62"/>
    <w:rsid w:val="00441B2C"/>
    <w:rsid w:val="00442B90"/>
    <w:rsid w:val="0044383C"/>
    <w:rsid w:val="00450743"/>
    <w:rsid w:val="0046251A"/>
    <w:rsid w:val="00462575"/>
    <w:rsid w:val="0046571D"/>
    <w:rsid w:val="00465752"/>
    <w:rsid w:val="00473C92"/>
    <w:rsid w:val="004809DD"/>
    <w:rsid w:val="00487C24"/>
    <w:rsid w:val="004A684B"/>
    <w:rsid w:val="004B4929"/>
    <w:rsid w:val="004C2715"/>
    <w:rsid w:val="004D74F7"/>
    <w:rsid w:val="004F3677"/>
    <w:rsid w:val="005115A6"/>
    <w:rsid w:val="00513E4E"/>
    <w:rsid w:val="00520082"/>
    <w:rsid w:val="00520810"/>
    <w:rsid w:val="00523115"/>
    <w:rsid w:val="00542D89"/>
    <w:rsid w:val="005461EF"/>
    <w:rsid w:val="005506E4"/>
    <w:rsid w:val="005511E2"/>
    <w:rsid w:val="00561C71"/>
    <w:rsid w:val="00567D2D"/>
    <w:rsid w:val="00570247"/>
    <w:rsid w:val="005703F9"/>
    <w:rsid w:val="00575A29"/>
    <w:rsid w:val="00583CF1"/>
    <w:rsid w:val="00584670"/>
    <w:rsid w:val="005855C0"/>
    <w:rsid w:val="0058626E"/>
    <w:rsid w:val="00586374"/>
    <w:rsid w:val="005914C4"/>
    <w:rsid w:val="0059445D"/>
    <w:rsid w:val="00594A87"/>
    <w:rsid w:val="005960B9"/>
    <w:rsid w:val="00597165"/>
    <w:rsid w:val="005D7E92"/>
    <w:rsid w:val="005E1A4A"/>
    <w:rsid w:val="005E259C"/>
    <w:rsid w:val="005E4395"/>
    <w:rsid w:val="005F106E"/>
    <w:rsid w:val="005F5998"/>
    <w:rsid w:val="00602618"/>
    <w:rsid w:val="00605802"/>
    <w:rsid w:val="00606DAA"/>
    <w:rsid w:val="006201EB"/>
    <w:rsid w:val="00625804"/>
    <w:rsid w:val="00633322"/>
    <w:rsid w:val="006370EA"/>
    <w:rsid w:val="00643AA9"/>
    <w:rsid w:val="006446BF"/>
    <w:rsid w:val="00654B6E"/>
    <w:rsid w:val="00661BF2"/>
    <w:rsid w:val="00666444"/>
    <w:rsid w:val="00667B9E"/>
    <w:rsid w:val="00680A3A"/>
    <w:rsid w:val="00682556"/>
    <w:rsid w:val="006B09E3"/>
    <w:rsid w:val="006B5944"/>
    <w:rsid w:val="006C56B5"/>
    <w:rsid w:val="006D055C"/>
    <w:rsid w:val="006D43E9"/>
    <w:rsid w:val="006D77EE"/>
    <w:rsid w:val="006E466B"/>
    <w:rsid w:val="00707B1B"/>
    <w:rsid w:val="0071721C"/>
    <w:rsid w:val="007231DB"/>
    <w:rsid w:val="0073266F"/>
    <w:rsid w:val="00733437"/>
    <w:rsid w:val="00755E3C"/>
    <w:rsid w:val="00761C41"/>
    <w:rsid w:val="00762A44"/>
    <w:rsid w:val="007778A8"/>
    <w:rsid w:val="007B76F7"/>
    <w:rsid w:val="007D1AEE"/>
    <w:rsid w:val="007E6599"/>
    <w:rsid w:val="007F55A1"/>
    <w:rsid w:val="007F58AA"/>
    <w:rsid w:val="00804D44"/>
    <w:rsid w:val="008055F9"/>
    <w:rsid w:val="00815850"/>
    <w:rsid w:val="00816A90"/>
    <w:rsid w:val="00822AF5"/>
    <w:rsid w:val="008339A9"/>
    <w:rsid w:val="00840A1C"/>
    <w:rsid w:val="008475C8"/>
    <w:rsid w:val="00852CBC"/>
    <w:rsid w:val="00856E72"/>
    <w:rsid w:val="00864409"/>
    <w:rsid w:val="0087224A"/>
    <w:rsid w:val="0087386D"/>
    <w:rsid w:val="008752CF"/>
    <w:rsid w:val="0088526E"/>
    <w:rsid w:val="008944FA"/>
    <w:rsid w:val="00897B38"/>
    <w:rsid w:val="008A492F"/>
    <w:rsid w:val="008B1772"/>
    <w:rsid w:val="008B319B"/>
    <w:rsid w:val="008C13C3"/>
    <w:rsid w:val="008C1E93"/>
    <w:rsid w:val="008C7683"/>
    <w:rsid w:val="008D26F0"/>
    <w:rsid w:val="008D7515"/>
    <w:rsid w:val="008E145A"/>
    <w:rsid w:val="008E53BE"/>
    <w:rsid w:val="008E6DF5"/>
    <w:rsid w:val="008E739C"/>
    <w:rsid w:val="008E7F8F"/>
    <w:rsid w:val="00905DB0"/>
    <w:rsid w:val="0091144E"/>
    <w:rsid w:val="0093044A"/>
    <w:rsid w:val="009358F2"/>
    <w:rsid w:val="00953AE0"/>
    <w:rsid w:val="00954C72"/>
    <w:rsid w:val="00954F8F"/>
    <w:rsid w:val="00955407"/>
    <w:rsid w:val="0095715C"/>
    <w:rsid w:val="009635EF"/>
    <w:rsid w:val="00964727"/>
    <w:rsid w:val="0096798D"/>
    <w:rsid w:val="00976CF9"/>
    <w:rsid w:val="00993DEB"/>
    <w:rsid w:val="009A0116"/>
    <w:rsid w:val="009A3A16"/>
    <w:rsid w:val="009D0A52"/>
    <w:rsid w:val="009D4FCF"/>
    <w:rsid w:val="009D54CA"/>
    <w:rsid w:val="009F00E7"/>
    <w:rsid w:val="009F3AA9"/>
    <w:rsid w:val="00A0664E"/>
    <w:rsid w:val="00A13072"/>
    <w:rsid w:val="00A14596"/>
    <w:rsid w:val="00A20757"/>
    <w:rsid w:val="00A42517"/>
    <w:rsid w:val="00A45F26"/>
    <w:rsid w:val="00A539B5"/>
    <w:rsid w:val="00A539B7"/>
    <w:rsid w:val="00A829F2"/>
    <w:rsid w:val="00A96334"/>
    <w:rsid w:val="00AA2967"/>
    <w:rsid w:val="00AA5FAC"/>
    <w:rsid w:val="00AB47B1"/>
    <w:rsid w:val="00AD0487"/>
    <w:rsid w:val="00AE70E1"/>
    <w:rsid w:val="00B31BD5"/>
    <w:rsid w:val="00B32302"/>
    <w:rsid w:val="00B33F23"/>
    <w:rsid w:val="00B35F8D"/>
    <w:rsid w:val="00B41701"/>
    <w:rsid w:val="00B452A0"/>
    <w:rsid w:val="00B52E25"/>
    <w:rsid w:val="00B5378E"/>
    <w:rsid w:val="00B7053B"/>
    <w:rsid w:val="00B76434"/>
    <w:rsid w:val="00B928BE"/>
    <w:rsid w:val="00B94174"/>
    <w:rsid w:val="00B941B5"/>
    <w:rsid w:val="00B97900"/>
    <w:rsid w:val="00BA07C0"/>
    <w:rsid w:val="00BB02FA"/>
    <w:rsid w:val="00BB31AF"/>
    <w:rsid w:val="00BB5889"/>
    <w:rsid w:val="00BB66C6"/>
    <w:rsid w:val="00BD0274"/>
    <w:rsid w:val="00BD0387"/>
    <w:rsid w:val="00BE367C"/>
    <w:rsid w:val="00BF03B9"/>
    <w:rsid w:val="00BF4252"/>
    <w:rsid w:val="00BF6581"/>
    <w:rsid w:val="00BF67AE"/>
    <w:rsid w:val="00C00206"/>
    <w:rsid w:val="00C14B4C"/>
    <w:rsid w:val="00C31DF1"/>
    <w:rsid w:val="00C46D71"/>
    <w:rsid w:val="00C62052"/>
    <w:rsid w:val="00C6307B"/>
    <w:rsid w:val="00C80B52"/>
    <w:rsid w:val="00C8356D"/>
    <w:rsid w:val="00C87A36"/>
    <w:rsid w:val="00C95F2F"/>
    <w:rsid w:val="00C96166"/>
    <w:rsid w:val="00CB078C"/>
    <w:rsid w:val="00CB6172"/>
    <w:rsid w:val="00CC5FFE"/>
    <w:rsid w:val="00CC7B4B"/>
    <w:rsid w:val="00CD4F28"/>
    <w:rsid w:val="00CD6922"/>
    <w:rsid w:val="00CE1607"/>
    <w:rsid w:val="00CE3DF5"/>
    <w:rsid w:val="00CE45E9"/>
    <w:rsid w:val="00D02509"/>
    <w:rsid w:val="00D0580D"/>
    <w:rsid w:val="00D12655"/>
    <w:rsid w:val="00D12B8D"/>
    <w:rsid w:val="00D21E2F"/>
    <w:rsid w:val="00D224ED"/>
    <w:rsid w:val="00D303C8"/>
    <w:rsid w:val="00D37B76"/>
    <w:rsid w:val="00D41CDA"/>
    <w:rsid w:val="00D46AAB"/>
    <w:rsid w:val="00D54D6E"/>
    <w:rsid w:val="00D67216"/>
    <w:rsid w:val="00D705F1"/>
    <w:rsid w:val="00D75705"/>
    <w:rsid w:val="00D758BA"/>
    <w:rsid w:val="00D76E55"/>
    <w:rsid w:val="00D878BB"/>
    <w:rsid w:val="00DA5B1A"/>
    <w:rsid w:val="00DA77C8"/>
    <w:rsid w:val="00DB1C00"/>
    <w:rsid w:val="00DB5404"/>
    <w:rsid w:val="00DC759A"/>
    <w:rsid w:val="00DC7EA7"/>
    <w:rsid w:val="00DD0832"/>
    <w:rsid w:val="00DD5E01"/>
    <w:rsid w:val="00DF2AD2"/>
    <w:rsid w:val="00DF49B2"/>
    <w:rsid w:val="00DF7F50"/>
    <w:rsid w:val="00E22445"/>
    <w:rsid w:val="00E34350"/>
    <w:rsid w:val="00E55B8E"/>
    <w:rsid w:val="00E62407"/>
    <w:rsid w:val="00E80291"/>
    <w:rsid w:val="00E87D53"/>
    <w:rsid w:val="00E91E94"/>
    <w:rsid w:val="00E92AB9"/>
    <w:rsid w:val="00E92D23"/>
    <w:rsid w:val="00E92E73"/>
    <w:rsid w:val="00EA04EC"/>
    <w:rsid w:val="00EC01B3"/>
    <w:rsid w:val="00EC50F3"/>
    <w:rsid w:val="00ED5AE2"/>
    <w:rsid w:val="00EE43E1"/>
    <w:rsid w:val="00EF2A52"/>
    <w:rsid w:val="00EF5721"/>
    <w:rsid w:val="00EF6703"/>
    <w:rsid w:val="00F006BC"/>
    <w:rsid w:val="00F00D42"/>
    <w:rsid w:val="00F04CFF"/>
    <w:rsid w:val="00F063EB"/>
    <w:rsid w:val="00F165A6"/>
    <w:rsid w:val="00F225D9"/>
    <w:rsid w:val="00F24FC5"/>
    <w:rsid w:val="00F33E75"/>
    <w:rsid w:val="00F42E8C"/>
    <w:rsid w:val="00F45ECF"/>
    <w:rsid w:val="00F571A2"/>
    <w:rsid w:val="00F65401"/>
    <w:rsid w:val="00F66783"/>
    <w:rsid w:val="00F7167A"/>
    <w:rsid w:val="00F748BF"/>
    <w:rsid w:val="00F809E9"/>
    <w:rsid w:val="00F83E5D"/>
    <w:rsid w:val="00F84695"/>
    <w:rsid w:val="00F8543B"/>
    <w:rsid w:val="00F87203"/>
    <w:rsid w:val="00F90D5D"/>
    <w:rsid w:val="00F92061"/>
    <w:rsid w:val="00F93D7E"/>
    <w:rsid w:val="00F951B5"/>
    <w:rsid w:val="00F971A0"/>
    <w:rsid w:val="00FA59DC"/>
    <w:rsid w:val="00FC555E"/>
    <w:rsid w:val="00FE26A7"/>
    <w:rsid w:val="00FE55F3"/>
    <w:rsid w:val="00FE750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9B312B2"/>
  <w15:docId w15:val="{C5B3A3C6-41E3-4DC2-920C-CDAC3F01F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qFormat/>
    <w:rsid w:val="00BD0387"/>
    <w:pPr>
      <w:keepNext/>
      <w:spacing w:before="240" w:after="60"/>
      <w:outlineLvl w:val="0"/>
    </w:pPr>
    <w:rPr>
      <w:rFonts w:cs="Arial"/>
      <w:bCs/>
      <w:kern w:val="32"/>
      <w:szCs w:val="32"/>
    </w:rPr>
  </w:style>
  <w:style w:type="paragraph" w:styleId="Heading2">
    <w:name w:val="heading 2"/>
    <w:basedOn w:val="Normal"/>
    <w:next w:val="Normal"/>
    <w:qFormat/>
    <w:rsid w:val="00BD0387"/>
    <w:pPr>
      <w:keepNext/>
      <w:spacing w:before="240" w:after="60"/>
      <w:outlineLvl w:val="1"/>
    </w:pPr>
    <w:rPr>
      <w:rFonts w:cs="Arial"/>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92061"/>
    <w:pPr>
      <w:tabs>
        <w:tab w:val="center" w:pos="4819"/>
        <w:tab w:val="right" w:pos="9638"/>
      </w:tabs>
    </w:pPr>
  </w:style>
  <w:style w:type="character" w:styleId="PageNumber">
    <w:name w:val="page number"/>
    <w:basedOn w:val="DefaultParagraphFont"/>
    <w:rsid w:val="00F92061"/>
  </w:style>
  <w:style w:type="paragraph" w:styleId="Footer">
    <w:name w:val="footer"/>
    <w:basedOn w:val="Normal"/>
    <w:link w:val="FooterChar"/>
    <w:uiPriority w:val="99"/>
    <w:rsid w:val="00F92061"/>
    <w:pPr>
      <w:tabs>
        <w:tab w:val="center" w:pos="4819"/>
        <w:tab w:val="right" w:pos="9638"/>
      </w:tabs>
    </w:pPr>
  </w:style>
  <w:style w:type="paragraph" w:styleId="TOC1">
    <w:name w:val="toc 1"/>
    <w:basedOn w:val="Normal"/>
    <w:next w:val="Normal"/>
    <w:autoRedefine/>
    <w:uiPriority w:val="39"/>
    <w:rsid w:val="002C5196"/>
    <w:pPr>
      <w:tabs>
        <w:tab w:val="right" w:pos="8520"/>
      </w:tabs>
      <w:spacing w:before="120" w:after="120"/>
    </w:pPr>
  </w:style>
  <w:style w:type="paragraph" w:styleId="TOC2">
    <w:name w:val="toc 2"/>
    <w:basedOn w:val="Normal"/>
    <w:next w:val="Normal"/>
    <w:autoRedefine/>
    <w:uiPriority w:val="39"/>
    <w:rsid w:val="008339A9"/>
    <w:pPr>
      <w:tabs>
        <w:tab w:val="right" w:pos="8520"/>
      </w:tabs>
      <w:ind w:left="238"/>
    </w:pPr>
  </w:style>
  <w:style w:type="paragraph" w:customStyle="1" w:styleId="Normaali1">
    <w:name w:val="Normaali1"/>
    <w:basedOn w:val="Normal"/>
    <w:rsid w:val="00BB66C6"/>
    <w:rPr>
      <w:rFonts w:ascii="Times New Roman" w:hAnsi="Times New Roman"/>
      <w:sz w:val="20"/>
      <w:szCs w:val="20"/>
    </w:rPr>
  </w:style>
  <w:style w:type="character" w:styleId="Hyperlink">
    <w:name w:val="Hyperlink"/>
    <w:basedOn w:val="DefaultParagraphFont"/>
    <w:rsid w:val="00680A3A"/>
    <w:rPr>
      <w:color w:val="0000FF"/>
      <w:u w:val="single"/>
    </w:rPr>
  </w:style>
  <w:style w:type="character" w:customStyle="1" w:styleId="HeaderChar">
    <w:name w:val="Header Char"/>
    <w:basedOn w:val="DefaultParagraphFont"/>
    <w:link w:val="Header"/>
    <w:uiPriority w:val="99"/>
    <w:rsid w:val="003740E7"/>
    <w:rPr>
      <w:rFonts w:ascii="Arial" w:hAnsi="Arial"/>
      <w:sz w:val="24"/>
      <w:szCs w:val="24"/>
    </w:rPr>
  </w:style>
  <w:style w:type="paragraph" w:styleId="TOC3">
    <w:name w:val="toc 3"/>
    <w:basedOn w:val="Normal"/>
    <w:next w:val="Normal"/>
    <w:autoRedefine/>
    <w:rsid w:val="008339A9"/>
    <w:pPr>
      <w:ind w:left="480"/>
    </w:pPr>
  </w:style>
  <w:style w:type="paragraph" w:styleId="BalloonText">
    <w:name w:val="Balloon Text"/>
    <w:basedOn w:val="Normal"/>
    <w:link w:val="BalloonTextChar"/>
    <w:rsid w:val="003740E7"/>
    <w:rPr>
      <w:rFonts w:ascii="Tahoma" w:hAnsi="Tahoma" w:cs="Tahoma"/>
      <w:sz w:val="16"/>
      <w:szCs w:val="16"/>
    </w:rPr>
  </w:style>
  <w:style w:type="character" w:customStyle="1" w:styleId="BalloonTextChar">
    <w:name w:val="Balloon Text Char"/>
    <w:basedOn w:val="DefaultParagraphFont"/>
    <w:link w:val="BalloonText"/>
    <w:rsid w:val="003740E7"/>
    <w:rPr>
      <w:rFonts w:ascii="Tahoma" w:hAnsi="Tahoma" w:cs="Tahoma"/>
      <w:sz w:val="16"/>
      <w:szCs w:val="16"/>
    </w:rPr>
  </w:style>
  <w:style w:type="character" w:customStyle="1" w:styleId="FooterChar">
    <w:name w:val="Footer Char"/>
    <w:basedOn w:val="DefaultParagraphFont"/>
    <w:link w:val="Footer"/>
    <w:uiPriority w:val="99"/>
    <w:rsid w:val="00BB5889"/>
    <w:rPr>
      <w:rFonts w:ascii="Arial" w:hAnsi="Arial"/>
      <w:sz w:val="24"/>
      <w:szCs w:val="24"/>
    </w:rPr>
  </w:style>
  <w:style w:type="paragraph" w:styleId="ListParagraph">
    <w:name w:val="List Paragraph"/>
    <w:basedOn w:val="Normal"/>
    <w:uiPriority w:val="34"/>
    <w:qFormat/>
    <w:rsid w:val="001D2656"/>
    <w:pPr>
      <w:ind w:left="720"/>
      <w:contextualSpacing/>
    </w:pPr>
    <w:rPr>
      <w:rFonts w:eastAsiaTheme="minorHAnsi" w:cs="Arial"/>
      <w:lang w:eastAsia="en-US"/>
    </w:rPr>
  </w:style>
  <w:style w:type="paragraph" w:styleId="TOCHeading">
    <w:name w:val="TOC Heading"/>
    <w:basedOn w:val="Heading1"/>
    <w:next w:val="Normal"/>
    <w:uiPriority w:val="39"/>
    <w:unhideWhenUsed/>
    <w:qFormat/>
    <w:rsid w:val="00F90D5D"/>
    <w:pPr>
      <w:keepLines/>
      <w:spacing w:after="0" w:line="259" w:lineRule="auto"/>
      <w:outlineLvl w:val="9"/>
    </w:pPr>
    <w:rPr>
      <w:rFonts w:asciiTheme="majorHAnsi" w:eastAsiaTheme="majorEastAsia" w:hAnsiTheme="majorHAnsi" w:cstheme="majorBidi"/>
      <w:bCs w:val="0"/>
      <w:color w:val="365F91" w:themeColor="accent1" w:themeShade="BF"/>
      <w:kern w:val="0"/>
      <w:sz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oleObject" Target="embeddings/oleObject2.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vantaansanomat.fi/artikqkeli/460988-erilainen-elokuvailta-lumossa-pahan-kukat-leffa-ja-naposteltavaa-ilmaiseksi-seka" TargetMode="External"/><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ttma01\Desktop\Mallisivut%20referaatti.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67708-48CE-4D91-AD07-AAB877308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Mallisivut referaatti.dotx</Template>
  <TotalTime>195</TotalTime>
  <Pages>25</Pages>
  <Words>1759</Words>
  <Characters>14491</Characters>
  <Application>Microsoft Office Word</Application>
  <DocSecurity>0</DocSecurity>
  <Lines>120</Lines>
  <Paragraphs>32</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Opinnäytetyötyö</vt:lpstr>
      <vt:lpstr>Opinnäytetyötyö</vt:lpstr>
    </vt:vector>
  </TitlesOfParts>
  <Company>HUMAK</Company>
  <LinksUpToDate>false</LinksUpToDate>
  <CharactersWithSpaces>16218</CharactersWithSpaces>
  <SharedDoc>false</SharedDoc>
  <HLinks>
    <vt:vector size="24" baseType="variant">
      <vt:variant>
        <vt:i4>7471208</vt:i4>
      </vt:variant>
      <vt:variant>
        <vt:i4>99</vt:i4>
      </vt:variant>
      <vt:variant>
        <vt:i4>0</vt:i4>
      </vt:variant>
      <vt:variant>
        <vt:i4>5</vt:i4>
      </vt:variant>
      <vt:variant>
        <vt:lpwstr>http://www.tenk.fi/JulkaisutjaOhjeet/htkfi.pdf</vt:lpwstr>
      </vt:variant>
      <vt:variant>
        <vt:lpwstr/>
      </vt:variant>
      <vt:variant>
        <vt:i4>3801133</vt:i4>
      </vt:variant>
      <vt:variant>
        <vt:i4>96</vt:i4>
      </vt:variant>
      <vt:variant>
        <vt:i4>0</vt:i4>
      </vt:variant>
      <vt:variant>
        <vt:i4>5</vt:i4>
      </vt:variant>
      <vt:variant>
        <vt:lpwstr>http://www.tietosuoja.fi/27595.htm</vt:lpwstr>
      </vt:variant>
      <vt:variant>
        <vt:lpwstr/>
      </vt:variant>
      <vt:variant>
        <vt:i4>4259926</vt:i4>
      </vt:variant>
      <vt:variant>
        <vt:i4>93</vt:i4>
      </vt:variant>
      <vt:variant>
        <vt:i4>0</vt:i4>
      </vt:variant>
      <vt:variant>
        <vt:i4>5</vt:i4>
      </vt:variant>
      <vt:variant>
        <vt:lpwstr>http://www.oamk.fi/opinnaytehanke/docs/paatos/opinnaytetyon_laadun_tekijat.pdf</vt:lpwstr>
      </vt:variant>
      <vt:variant>
        <vt:lpwstr/>
      </vt:variant>
      <vt:variant>
        <vt:i4>7077991</vt:i4>
      </vt:variant>
      <vt:variant>
        <vt:i4>6</vt:i4>
      </vt:variant>
      <vt:variant>
        <vt:i4>0</vt:i4>
      </vt:variant>
      <vt:variant>
        <vt:i4>5</vt:i4>
      </vt:variant>
      <vt:variant>
        <vt:lpwstr>http://onki.fi/fi/browser/overview/ysa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Opinnäytetyötyö</dc:title>
  <dc:creator>huttma01</dc:creator>
  <cp:lastModifiedBy>Mikko</cp:lastModifiedBy>
  <cp:revision>43</cp:revision>
  <cp:lastPrinted>2010-09-10T09:18:00Z</cp:lastPrinted>
  <dcterms:created xsi:type="dcterms:W3CDTF">2016-12-12T23:27:00Z</dcterms:created>
  <dcterms:modified xsi:type="dcterms:W3CDTF">2016-12-13T13:35:00Z</dcterms:modified>
</cp:coreProperties>
</file>